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5"/>
        <w:gridCol w:w="3962"/>
        <w:gridCol w:w="1527"/>
        <w:gridCol w:w="1527"/>
      </w:tblGrid>
      <w:tr w:rsidR="001154CB" w:rsidRPr="00331BF8" w14:paraId="410B8F0D" w14:textId="77777777" w:rsidTr="009039BE">
        <w:trPr>
          <w:trHeight w:val="468"/>
          <w:jc w:val="center"/>
        </w:trPr>
        <w:tc>
          <w:tcPr>
            <w:tcW w:w="3015" w:type="dxa"/>
            <w:vAlign w:val="center"/>
          </w:tcPr>
          <w:p w14:paraId="58604018" w14:textId="77777777" w:rsidR="001154CB" w:rsidRPr="00331BF8" w:rsidRDefault="001154CB" w:rsidP="003941C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31BF8">
              <w:rPr>
                <w:rFonts w:ascii="Verdana" w:hAnsi="Verdana"/>
                <w:sz w:val="20"/>
                <w:szCs w:val="20"/>
              </w:rPr>
              <w:t>ALUNNO</w:t>
            </w:r>
            <w:r w:rsidR="003941C3">
              <w:rPr>
                <w:rFonts w:ascii="Verdana" w:hAnsi="Verdana"/>
                <w:sz w:val="20"/>
                <w:szCs w:val="20"/>
              </w:rPr>
              <w:t>/A</w:t>
            </w:r>
          </w:p>
        </w:tc>
        <w:tc>
          <w:tcPr>
            <w:tcW w:w="3962" w:type="dxa"/>
            <w:vAlign w:val="center"/>
          </w:tcPr>
          <w:p w14:paraId="7F87AD62" w14:textId="77777777" w:rsidR="001154CB" w:rsidRPr="00331BF8" w:rsidRDefault="001154CB" w:rsidP="003941C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31BF8">
              <w:rPr>
                <w:rFonts w:ascii="Verdana" w:hAnsi="Verdana"/>
                <w:sz w:val="20"/>
                <w:szCs w:val="20"/>
              </w:rPr>
              <w:t>TITOLI</w:t>
            </w:r>
          </w:p>
        </w:tc>
        <w:tc>
          <w:tcPr>
            <w:tcW w:w="1527" w:type="dxa"/>
            <w:vAlign w:val="center"/>
          </w:tcPr>
          <w:p w14:paraId="1313928C" w14:textId="77777777" w:rsidR="001154CB" w:rsidRPr="00331BF8" w:rsidRDefault="001154CB" w:rsidP="003941C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31BF8">
              <w:rPr>
                <w:rFonts w:ascii="Verdana" w:hAnsi="Verdana"/>
                <w:sz w:val="20"/>
                <w:szCs w:val="20"/>
              </w:rPr>
              <w:t>CRED. SCOL.</w:t>
            </w:r>
          </w:p>
          <w:p w14:paraId="70E9C7C5" w14:textId="08352673" w:rsidR="001154CB" w:rsidRPr="00331BF8" w:rsidRDefault="001154CB" w:rsidP="003941C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31BF8">
              <w:rPr>
                <w:rFonts w:ascii="Verdana" w:hAnsi="Verdana"/>
                <w:sz w:val="20"/>
                <w:szCs w:val="20"/>
              </w:rPr>
              <w:t>(si</w:t>
            </w:r>
            <w:r w:rsidR="009039BE">
              <w:rPr>
                <w:rFonts w:ascii="Verdana" w:hAnsi="Verdana"/>
                <w:sz w:val="20"/>
                <w:szCs w:val="20"/>
              </w:rPr>
              <w:t xml:space="preserve"> -</w:t>
            </w:r>
            <w:r w:rsidRPr="00331BF8">
              <w:rPr>
                <w:rFonts w:ascii="Verdana" w:hAnsi="Verdana"/>
                <w:sz w:val="20"/>
                <w:szCs w:val="20"/>
              </w:rPr>
              <w:t xml:space="preserve"> no)</w:t>
            </w:r>
          </w:p>
        </w:tc>
        <w:tc>
          <w:tcPr>
            <w:tcW w:w="1527" w:type="dxa"/>
            <w:vAlign w:val="center"/>
          </w:tcPr>
          <w:p w14:paraId="53A1B246" w14:textId="77777777" w:rsidR="001154CB" w:rsidRPr="00331BF8" w:rsidRDefault="001154CB" w:rsidP="003941C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31BF8">
              <w:rPr>
                <w:rFonts w:ascii="Verdana" w:hAnsi="Verdana"/>
                <w:sz w:val="20"/>
                <w:szCs w:val="20"/>
              </w:rPr>
              <w:t>CRED. FORM.</w:t>
            </w:r>
          </w:p>
          <w:p w14:paraId="7D40FBDF" w14:textId="5CCD85E8" w:rsidR="001154CB" w:rsidRPr="00331BF8" w:rsidRDefault="001154CB" w:rsidP="003941C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31BF8">
              <w:rPr>
                <w:rFonts w:ascii="Verdana" w:hAnsi="Verdana"/>
                <w:sz w:val="20"/>
                <w:szCs w:val="20"/>
              </w:rPr>
              <w:t>(si</w:t>
            </w:r>
            <w:r w:rsidR="009039BE">
              <w:rPr>
                <w:rFonts w:ascii="Verdana" w:hAnsi="Verdana"/>
                <w:sz w:val="20"/>
                <w:szCs w:val="20"/>
              </w:rPr>
              <w:t xml:space="preserve"> -</w:t>
            </w:r>
            <w:r w:rsidRPr="00331BF8">
              <w:rPr>
                <w:rFonts w:ascii="Verdana" w:hAnsi="Verdana"/>
                <w:sz w:val="20"/>
                <w:szCs w:val="20"/>
              </w:rPr>
              <w:t xml:space="preserve"> no)</w:t>
            </w:r>
          </w:p>
        </w:tc>
      </w:tr>
      <w:tr w:rsidR="001154CB" w:rsidRPr="00331BF8" w14:paraId="7778A56E" w14:textId="77777777" w:rsidTr="005512AD">
        <w:trPr>
          <w:jc w:val="center"/>
        </w:trPr>
        <w:tc>
          <w:tcPr>
            <w:tcW w:w="3015" w:type="dxa"/>
          </w:tcPr>
          <w:p w14:paraId="737BB512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</w:p>
          <w:p w14:paraId="6BDE5B16" w14:textId="77777777" w:rsidR="001154CB" w:rsidRPr="00331BF8" w:rsidRDefault="005512A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______________________</w:t>
            </w:r>
          </w:p>
          <w:p w14:paraId="4C595C65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  <w:r w:rsidRPr="00331BF8">
              <w:rPr>
                <w:rFonts w:ascii="Verdana" w:hAnsi="Verdana"/>
                <w:sz w:val="20"/>
                <w:szCs w:val="20"/>
              </w:rPr>
              <w:t xml:space="preserve">  </w:t>
            </w:r>
          </w:p>
          <w:p w14:paraId="1B3A5CD8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 w:rsidRPr="00331BF8">
              <w:rPr>
                <w:rFonts w:ascii="Verdana" w:hAnsi="Verdana"/>
                <w:sz w:val="20"/>
                <w:szCs w:val="20"/>
              </w:rPr>
              <w:t>Data</w:t>
            </w:r>
            <w:r w:rsidR="00007EB4">
              <w:rPr>
                <w:rFonts w:ascii="Verdana" w:hAnsi="Verdana"/>
                <w:sz w:val="20"/>
                <w:szCs w:val="20"/>
              </w:rPr>
              <w:t>,_</w:t>
            </w:r>
            <w:proofErr w:type="gramEnd"/>
            <w:r w:rsidR="00007EB4">
              <w:rPr>
                <w:rFonts w:ascii="Verdana" w:hAnsi="Verdana"/>
                <w:sz w:val="20"/>
                <w:szCs w:val="20"/>
              </w:rPr>
              <w:t>___/____/20_</w:t>
            </w:r>
          </w:p>
          <w:p w14:paraId="29088F41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  <w:r w:rsidRPr="00331BF8">
              <w:rPr>
                <w:rFonts w:ascii="Verdana" w:hAnsi="Verdana"/>
                <w:sz w:val="20"/>
                <w:szCs w:val="20"/>
              </w:rPr>
              <w:t xml:space="preserve">   </w:t>
            </w:r>
          </w:p>
          <w:p w14:paraId="486C80B6" w14:textId="77777777" w:rsidR="001154CB" w:rsidRPr="00331BF8" w:rsidRDefault="005512A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Firma ________________</w:t>
            </w:r>
          </w:p>
        </w:tc>
        <w:tc>
          <w:tcPr>
            <w:tcW w:w="3962" w:type="dxa"/>
          </w:tcPr>
          <w:p w14:paraId="0592A6A1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660F202A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6D51D581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1154CB" w:rsidRPr="00331BF8" w14:paraId="740DEDFE" w14:textId="77777777" w:rsidTr="005512AD">
        <w:trPr>
          <w:jc w:val="center"/>
        </w:trPr>
        <w:tc>
          <w:tcPr>
            <w:tcW w:w="3015" w:type="dxa"/>
          </w:tcPr>
          <w:p w14:paraId="6A6F58A1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</w:p>
          <w:p w14:paraId="4CA81970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______________________</w:t>
            </w:r>
          </w:p>
          <w:p w14:paraId="67E4CEAD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</w:t>
            </w:r>
          </w:p>
          <w:p w14:paraId="4FD9BFC1" w14:textId="77777777" w:rsidR="005512AD" w:rsidRPr="005512AD" w:rsidRDefault="00527728" w:rsidP="005512AD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sz w:val="20"/>
                <w:szCs w:val="20"/>
              </w:rPr>
              <w:t>Data,_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>___/____/20</w:t>
            </w:r>
            <w:r w:rsidR="00007EB4">
              <w:rPr>
                <w:rFonts w:ascii="Verdana" w:hAnsi="Verdana"/>
                <w:sz w:val="20"/>
                <w:szCs w:val="20"/>
              </w:rPr>
              <w:t>_</w:t>
            </w:r>
          </w:p>
          <w:p w14:paraId="6F9E2115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 </w:t>
            </w:r>
          </w:p>
          <w:p w14:paraId="206817E5" w14:textId="77777777" w:rsidR="001154CB" w:rsidRPr="00331BF8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Firma ________________</w:t>
            </w:r>
          </w:p>
        </w:tc>
        <w:tc>
          <w:tcPr>
            <w:tcW w:w="3962" w:type="dxa"/>
          </w:tcPr>
          <w:p w14:paraId="54696A02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6B14A2F2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11BBFE0D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1154CB" w:rsidRPr="00331BF8" w14:paraId="7935C849" w14:textId="77777777" w:rsidTr="005512AD">
        <w:trPr>
          <w:jc w:val="center"/>
        </w:trPr>
        <w:tc>
          <w:tcPr>
            <w:tcW w:w="3015" w:type="dxa"/>
          </w:tcPr>
          <w:p w14:paraId="55702F18" w14:textId="77777777" w:rsidR="001C32AF" w:rsidRPr="00331BF8" w:rsidRDefault="001C32AF" w:rsidP="001C32AF">
            <w:pPr>
              <w:rPr>
                <w:rFonts w:ascii="Verdana" w:hAnsi="Verdana"/>
                <w:sz w:val="20"/>
                <w:szCs w:val="20"/>
              </w:rPr>
            </w:pPr>
          </w:p>
          <w:p w14:paraId="4BCB9571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</w:p>
          <w:p w14:paraId="5C30F534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______________________</w:t>
            </w:r>
          </w:p>
          <w:p w14:paraId="5D3BADF8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</w:t>
            </w:r>
          </w:p>
          <w:p w14:paraId="558DFA61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 w:rsidRPr="005512AD">
              <w:rPr>
                <w:rFonts w:ascii="Verdana" w:hAnsi="Verdana"/>
                <w:sz w:val="20"/>
                <w:szCs w:val="20"/>
              </w:rPr>
              <w:t>Data,_</w:t>
            </w:r>
            <w:proofErr w:type="gramEnd"/>
            <w:r w:rsidRPr="005512AD">
              <w:rPr>
                <w:rFonts w:ascii="Verdana" w:hAnsi="Verdana"/>
                <w:sz w:val="20"/>
                <w:szCs w:val="20"/>
              </w:rPr>
              <w:t>___/_</w:t>
            </w:r>
            <w:r w:rsidR="00527728">
              <w:rPr>
                <w:rFonts w:ascii="Verdana" w:hAnsi="Verdana"/>
                <w:sz w:val="20"/>
                <w:szCs w:val="20"/>
              </w:rPr>
              <w:t>___/20</w:t>
            </w:r>
            <w:r w:rsidR="00007EB4">
              <w:rPr>
                <w:rFonts w:ascii="Verdana" w:hAnsi="Verdana"/>
                <w:sz w:val="20"/>
                <w:szCs w:val="20"/>
              </w:rPr>
              <w:t>_</w:t>
            </w:r>
          </w:p>
          <w:p w14:paraId="42CB3BAC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 </w:t>
            </w:r>
          </w:p>
          <w:p w14:paraId="09BD068F" w14:textId="77777777" w:rsidR="001154CB" w:rsidRPr="00331BF8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Firma ________________</w:t>
            </w:r>
          </w:p>
        </w:tc>
        <w:tc>
          <w:tcPr>
            <w:tcW w:w="3962" w:type="dxa"/>
          </w:tcPr>
          <w:p w14:paraId="33B163F5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375476D6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3E5FB87F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1154CB" w:rsidRPr="00331BF8" w14:paraId="050CB1EE" w14:textId="77777777" w:rsidTr="005512AD">
        <w:trPr>
          <w:jc w:val="center"/>
        </w:trPr>
        <w:tc>
          <w:tcPr>
            <w:tcW w:w="3015" w:type="dxa"/>
          </w:tcPr>
          <w:p w14:paraId="1F5184CB" w14:textId="77777777" w:rsidR="001C32AF" w:rsidRPr="00331BF8" w:rsidRDefault="001C32AF" w:rsidP="001C32AF">
            <w:pPr>
              <w:rPr>
                <w:rFonts w:ascii="Verdana" w:hAnsi="Verdana"/>
                <w:sz w:val="20"/>
                <w:szCs w:val="20"/>
              </w:rPr>
            </w:pPr>
          </w:p>
          <w:p w14:paraId="1560255B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</w:p>
          <w:p w14:paraId="2485E416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______________________</w:t>
            </w:r>
          </w:p>
          <w:p w14:paraId="3F8BD32B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</w:t>
            </w:r>
          </w:p>
          <w:p w14:paraId="7230F4C8" w14:textId="77777777" w:rsidR="005512AD" w:rsidRPr="005512AD" w:rsidRDefault="00527728" w:rsidP="005512AD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sz w:val="20"/>
                <w:szCs w:val="20"/>
              </w:rPr>
              <w:t>Data,_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>___/____/20</w:t>
            </w:r>
            <w:r w:rsidR="00007EB4">
              <w:rPr>
                <w:rFonts w:ascii="Verdana" w:hAnsi="Verdana"/>
                <w:sz w:val="20"/>
                <w:szCs w:val="20"/>
              </w:rPr>
              <w:t>_</w:t>
            </w:r>
          </w:p>
          <w:p w14:paraId="5B2B8687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 </w:t>
            </w:r>
          </w:p>
          <w:p w14:paraId="2FD4DC36" w14:textId="77777777" w:rsidR="001154CB" w:rsidRPr="00331BF8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Firma ________________</w:t>
            </w:r>
          </w:p>
        </w:tc>
        <w:tc>
          <w:tcPr>
            <w:tcW w:w="3962" w:type="dxa"/>
          </w:tcPr>
          <w:p w14:paraId="1410BE10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6158395D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109D7E8D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1154CB" w:rsidRPr="00331BF8" w14:paraId="3D79E0FB" w14:textId="77777777" w:rsidTr="005512AD">
        <w:trPr>
          <w:jc w:val="center"/>
        </w:trPr>
        <w:tc>
          <w:tcPr>
            <w:tcW w:w="3015" w:type="dxa"/>
          </w:tcPr>
          <w:p w14:paraId="5312AE9B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</w:p>
          <w:p w14:paraId="0EC16487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</w:p>
          <w:p w14:paraId="2C3A37F5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______________________</w:t>
            </w:r>
          </w:p>
          <w:p w14:paraId="50816C39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</w:t>
            </w:r>
          </w:p>
          <w:p w14:paraId="1021A5B8" w14:textId="77777777" w:rsidR="005512AD" w:rsidRPr="005512AD" w:rsidRDefault="00527728" w:rsidP="005512AD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sz w:val="20"/>
                <w:szCs w:val="20"/>
              </w:rPr>
              <w:t>Data,_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>___/____/20</w:t>
            </w:r>
            <w:r w:rsidR="00007EB4">
              <w:rPr>
                <w:rFonts w:ascii="Verdana" w:hAnsi="Verdana"/>
                <w:sz w:val="20"/>
                <w:szCs w:val="20"/>
              </w:rPr>
              <w:t>_</w:t>
            </w:r>
          </w:p>
          <w:p w14:paraId="75DF439B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 </w:t>
            </w:r>
          </w:p>
          <w:p w14:paraId="11318141" w14:textId="77777777" w:rsidR="001154CB" w:rsidRPr="00331BF8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Firma ________________</w:t>
            </w:r>
          </w:p>
        </w:tc>
        <w:tc>
          <w:tcPr>
            <w:tcW w:w="3962" w:type="dxa"/>
          </w:tcPr>
          <w:p w14:paraId="33385C7A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14408133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09A942F2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1154CB" w:rsidRPr="00331BF8" w14:paraId="5651D53A" w14:textId="77777777" w:rsidTr="005512AD">
        <w:trPr>
          <w:jc w:val="center"/>
        </w:trPr>
        <w:tc>
          <w:tcPr>
            <w:tcW w:w="3015" w:type="dxa"/>
          </w:tcPr>
          <w:p w14:paraId="07B8D753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</w:p>
          <w:p w14:paraId="59295255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</w:p>
          <w:p w14:paraId="21487626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______________________</w:t>
            </w:r>
          </w:p>
          <w:p w14:paraId="73E95F87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</w:t>
            </w:r>
          </w:p>
          <w:p w14:paraId="5B02A212" w14:textId="77777777" w:rsidR="005512AD" w:rsidRPr="005512AD" w:rsidRDefault="00527728" w:rsidP="005512AD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sz w:val="20"/>
                <w:szCs w:val="20"/>
              </w:rPr>
              <w:t>Data,_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>___/____/20</w:t>
            </w:r>
            <w:r w:rsidR="00007EB4">
              <w:rPr>
                <w:rFonts w:ascii="Verdana" w:hAnsi="Verdana"/>
                <w:sz w:val="20"/>
                <w:szCs w:val="20"/>
              </w:rPr>
              <w:t>_</w:t>
            </w:r>
          </w:p>
          <w:p w14:paraId="0F107943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 </w:t>
            </w:r>
          </w:p>
          <w:p w14:paraId="0608C853" w14:textId="77777777" w:rsidR="001154CB" w:rsidRPr="00331BF8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Firma ________________</w:t>
            </w:r>
          </w:p>
        </w:tc>
        <w:tc>
          <w:tcPr>
            <w:tcW w:w="3962" w:type="dxa"/>
          </w:tcPr>
          <w:p w14:paraId="19F9C87C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1E8CF698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20DCEBE1" w14:textId="77777777" w:rsidR="001154CB" w:rsidRPr="00331BF8" w:rsidRDefault="001154C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1C32AF" w:rsidRPr="00331BF8" w14:paraId="4B458C4C" w14:textId="77777777" w:rsidTr="005512AD">
        <w:trPr>
          <w:jc w:val="center"/>
        </w:trPr>
        <w:tc>
          <w:tcPr>
            <w:tcW w:w="3015" w:type="dxa"/>
          </w:tcPr>
          <w:p w14:paraId="1C6DFEA5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</w:p>
          <w:p w14:paraId="42CEBAFC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______________________</w:t>
            </w:r>
          </w:p>
          <w:p w14:paraId="0FE8347C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</w:t>
            </w:r>
          </w:p>
          <w:p w14:paraId="5A3231D7" w14:textId="77777777" w:rsidR="005512AD" w:rsidRPr="005512AD" w:rsidRDefault="00527728" w:rsidP="005512AD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sz w:val="20"/>
                <w:szCs w:val="20"/>
              </w:rPr>
              <w:t>Data,_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>___/____/20</w:t>
            </w:r>
            <w:r w:rsidR="00007EB4">
              <w:rPr>
                <w:rFonts w:ascii="Verdana" w:hAnsi="Verdana"/>
                <w:sz w:val="20"/>
                <w:szCs w:val="20"/>
              </w:rPr>
              <w:t>_</w:t>
            </w:r>
          </w:p>
          <w:p w14:paraId="52AEF92B" w14:textId="77777777" w:rsidR="005512AD" w:rsidRPr="005512AD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 </w:t>
            </w:r>
          </w:p>
          <w:p w14:paraId="1D99CE53" w14:textId="77777777" w:rsidR="001C32AF" w:rsidRPr="00331BF8" w:rsidRDefault="005512AD" w:rsidP="005512AD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Firma ________________</w:t>
            </w:r>
          </w:p>
        </w:tc>
        <w:tc>
          <w:tcPr>
            <w:tcW w:w="3962" w:type="dxa"/>
          </w:tcPr>
          <w:p w14:paraId="308D089D" w14:textId="77777777" w:rsidR="001C32AF" w:rsidRPr="00331BF8" w:rsidRDefault="001C32AF" w:rsidP="00375F1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2D904D4C" w14:textId="77777777" w:rsidR="001C32AF" w:rsidRPr="00331BF8" w:rsidRDefault="001C32AF" w:rsidP="00375F1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13F2236B" w14:textId="77777777" w:rsidR="001C32AF" w:rsidRPr="00331BF8" w:rsidRDefault="001C32AF" w:rsidP="00375F1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512AD" w:rsidRPr="00331BF8" w14:paraId="3D549C8A" w14:textId="77777777" w:rsidTr="00BB3CEB">
        <w:trPr>
          <w:jc w:val="center"/>
        </w:trPr>
        <w:tc>
          <w:tcPr>
            <w:tcW w:w="3015" w:type="dxa"/>
          </w:tcPr>
          <w:p w14:paraId="462423F0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  <w:p w14:paraId="73839057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______________________</w:t>
            </w:r>
          </w:p>
          <w:p w14:paraId="194557DD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</w:t>
            </w:r>
          </w:p>
          <w:p w14:paraId="14486F50" w14:textId="77777777" w:rsidR="005512AD" w:rsidRPr="005512AD" w:rsidRDefault="00527728" w:rsidP="00BB3CEB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sz w:val="20"/>
                <w:szCs w:val="20"/>
              </w:rPr>
              <w:t>Data,_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>___/____/20</w:t>
            </w:r>
            <w:r w:rsidR="00007EB4">
              <w:rPr>
                <w:rFonts w:ascii="Verdana" w:hAnsi="Verdana"/>
                <w:sz w:val="20"/>
                <w:szCs w:val="20"/>
              </w:rPr>
              <w:t>_</w:t>
            </w:r>
          </w:p>
          <w:p w14:paraId="39E3021E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 </w:t>
            </w:r>
          </w:p>
          <w:p w14:paraId="54D4F943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Firma ________________</w:t>
            </w:r>
          </w:p>
        </w:tc>
        <w:tc>
          <w:tcPr>
            <w:tcW w:w="3962" w:type="dxa"/>
          </w:tcPr>
          <w:p w14:paraId="096B5A4E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76742971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6166BC59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2063DC9" w14:textId="77777777" w:rsidR="005512AD" w:rsidRDefault="005512AD" w:rsidP="005512AD">
      <w:pPr>
        <w:rPr>
          <w:rFonts w:ascii="Verdana" w:hAnsi="Verdana"/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5"/>
        <w:gridCol w:w="3962"/>
        <w:gridCol w:w="1527"/>
        <w:gridCol w:w="1527"/>
      </w:tblGrid>
      <w:tr w:rsidR="005512AD" w:rsidRPr="00331BF8" w14:paraId="7279DB77" w14:textId="77777777" w:rsidTr="00BB3CEB">
        <w:trPr>
          <w:jc w:val="center"/>
        </w:trPr>
        <w:tc>
          <w:tcPr>
            <w:tcW w:w="3015" w:type="dxa"/>
            <w:vAlign w:val="center"/>
          </w:tcPr>
          <w:p w14:paraId="747D382F" w14:textId="77777777" w:rsidR="005512AD" w:rsidRPr="00331BF8" w:rsidRDefault="005512AD" w:rsidP="00BB3CE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31BF8">
              <w:rPr>
                <w:rFonts w:ascii="Verdana" w:hAnsi="Verdana"/>
                <w:sz w:val="20"/>
                <w:szCs w:val="20"/>
              </w:rPr>
              <w:lastRenderedPageBreak/>
              <w:t>ALUNNO</w:t>
            </w:r>
            <w:r>
              <w:rPr>
                <w:rFonts w:ascii="Verdana" w:hAnsi="Verdana"/>
                <w:sz w:val="20"/>
                <w:szCs w:val="20"/>
              </w:rPr>
              <w:t>/A</w:t>
            </w:r>
          </w:p>
        </w:tc>
        <w:tc>
          <w:tcPr>
            <w:tcW w:w="3962" w:type="dxa"/>
            <w:vAlign w:val="center"/>
          </w:tcPr>
          <w:p w14:paraId="02E16022" w14:textId="77777777" w:rsidR="005512AD" w:rsidRPr="00331BF8" w:rsidRDefault="005512AD" w:rsidP="00BB3CE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31BF8">
              <w:rPr>
                <w:rFonts w:ascii="Verdana" w:hAnsi="Verdana"/>
                <w:sz w:val="20"/>
                <w:szCs w:val="20"/>
              </w:rPr>
              <w:t>TITOLI</w:t>
            </w:r>
          </w:p>
        </w:tc>
        <w:tc>
          <w:tcPr>
            <w:tcW w:w="1527" w:type="dxa"/>
            <w:vAlign w:val="center"/>
          </w:tcPr>
          <w:p w14:paraId="1B31B1F9" w14:textId="77777777" w:rsidR="005512AD" w:rsidRPr="00331BF8" w:rsidRDefault="005512AD" w:rsidP="00BB3CE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31BF8">
              <w:rPr>
                <w:rFonts w:ascii="Verdana" w:hAnsi="Verdana"/>
                <w:sz w:val="20"/>
                <w:szCs w:val="20"/>
              </w:rPr>
              <w:t>CRED. SCOL.</w:t>
            </w:r>
          </w:p>
          <w:p w14:paraId="5C856B15" w14:textId="77777777" w:rsidR="005512AD" w:rsidRPr="00331BF8" w:rsidRDefault="005512AD" w:rsidP="00BB3CEB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gramStart"/>
            <w:r w:rsidRPr="00331BF8">
              <w:rPr>
                <w:rFonts w:ascii="Verdana" w:hAnsi="Verdana"/>
                <w:sz w:val="20"/>
                <w:szCs w:val="20"/>
              </w:rPr>
              <w:t>( si</w:t>
            </w:r>
            <w:proofErr w:type="gramEnd"/>
            <w:r w:rsidRPr="00331BF8">
              <w:rPr>
                <w:rFonts w:ascii="Verdana" w:hAnsi="Verdana"/>
                <w:sz w:val="20"/>
                <w:szCs w:val="20"/>
              </w:rPr>
              <w:t>; no)</w:t>
            </w:r>
          </w:p>
        </w:tc>
        <w:tc>
          <w:tcPr>
            <w:tcW w:w="1527" w:type="dxa"/>
            <w:vAlign w:val="center"/>
          </w:tcPr>
          <w:p w14:paraId="0569FC5E" w14:textId="77777777" w:rsidR="005512AD" w:rsidRPr="00331BF8" w:rsidRDefault="005512AD" w:rsidP="00BB3CE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31BF8">
              <w:rPr>
                <w:rFonts w:ascii="Verdana" w:hAnsi="Verdana"/>
                <w:sz w:val="20"/>
                <w:szCs w:val="20"/>
              </w:rPr>
              <w:t>CRED. FORM.</w:t>
            </w:r>
          </w:p>
          <w:p w14:paraId="4E035FAA" w14:textId="77777777" w:rsidR="005512AD" w:rsidRPr="00331BF8" w:rsidRDefault="005512AD" w:rsidP="00BB3CEB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gramStart"/>
            <w:r w:rsidRPr="00331BF8">
              <w:rPr>
                <w:rFonts w:ascii="Verdana" w:hAnsi="Verdana"/>
                <w:sz w:val="20"/>
                <w:szCs w:val="20"/>
              </w:rPr>
              <w:t>( si</w:t>
            </w:r>
            <w:proofErr w:type="gramEnd"/>
            <w:r w:rsidRPr="00331BF8">
              <w:rPr>
                <w:rFonts w:ascii="Verdana" w:hAnsi="Verdana"/>
                <w:sz w:val="20"/>
                <w:szCs w:val="20"/>
              </w:rPr>
              <w:t>; no)</w:t>
            </w:r>
          </w:p>
        </w:tc>
      </w:tr>
      <w:tr w:rsidR="005512AD" w:rsidRPr="00331BF8" w14:paraId="50E019BB" w14:textId="77777777" w:rsidTr="00BB3CEB">
        <w:trPr>
          <w:jc w:val="center"/>
        </w:trPr>
        <w:tc>
          <w:tcPr>
            <w:tcW w:w="3015" w:type="dxa"/>
          </w:tcPr>
          <w:p w14:paraId="47E554D9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  <w:p w14:paraId="43F4E2F9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______________________</w:t>
            </w:r>
          </w:p>
          <w:p w14:paraId="24B431A4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331BF8">
              <w:rPr>
                <w:rFonts w:ascii="Verdana" w:hAnsi="Verdana"/>
                <w:sz w:val="20"/>
                <w:szCs w:val="20"/>
              </w:rPr>
              <w:t xml:space="preserve">  </w:t>
            </w:r>
          </w:p>
          <w:p w14:paraId="2FE1297C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 w:rsidRPr="00331BF8">
              <w:rPr>
                <w:rFonts w:ascii="Verdana" w:hAnsi="Verdana"/>
                <w:sz w:val="20"/>
                <w:szCs w:val="20"/>
              </w:rPr>
              <w:t>Data</w:t>
            </w:r>
            <w:r w:rsidR="00527728">
              <w:rPr>
                <w:rFonts w:ascii="Verdana" w:hAnsi="Verdana"/>
                <w:sz w:val="20"/>
                <w:szCs w:val="20"/>
              </w:rPr>
              <w:t>,_</w:t>
            </w:r>
            <w:proofErr w:type="gramEnd"/>
            <w:r w:rsidR="00527728">
              <w:rPr>
                <w:rFonts w:ascii="Verdana" w:hAnsi="Verdana"/>
                <w:sz w:val="20"/>
                <w:szCs w:val="20"/>
              </w:rPr>
              <w:t>___/____/20</w:t>
            </w:r>
            <w:r w:rsidR="00007EB4">
              <w:rPr>
                <w:rFonts w:ascii="Verdana" w:hAnsi="Verdana"/>
                <w:sz w:val="20"/>
                <w:szCs w:val="20"/>
              </w:rPr>
              <w:t>_</w:t>
            </w:r>
          </w:p>
          <w:p w14:paraId="6C0149C5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331BF8">
              <w:rPr>
                <w:rFonts w:ascii="Verdana" w:hAnsi="Verdana"/>
                <w:sz w:val="20"/>
                <w:szCs w:val="20"/>
              </w:rPr>
              <w:t xml:space="preserve">   </w:t>
            </w:r>
          </w:p>
          <w:p w14:paraId="0877EE99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Firma ________________</w:t>
            </w:r>
          </w:p>
        </w:tc>
        <w:tc>
          <w:tcPr>
            <w:tcW w:w="3962" w:type="dxa"/>
          </w:tcPr>
          <w:p w14:paraId="7C0929F0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069ACB89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7B7EF73F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512AD" w:rsidRPr="00331BF8" w14:paraId="3B43401F" w14:textId="77777777" w:rsidTr="00BB3CEB">
        <w:trPr>
          <w:jc w:val="center"/>
        </w:trPr>
        <w:tc>
          <w:tcPr>
            <w:tcW w:w="3015" w:type="dxa"/>
          </w:tcPr>
          <w:p w14:paraId="4047FFDD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  <w:p w14:paraId="252F8E77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______________________</w:t>
            </w:r>
          </w:p>
          <w:p w14:paraId="2C792228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</w:t>
            </w:r>
          </w:p>
          <w:p w14:paraId="3E20117A" w14:textId="77777777" w:rsidR="005512AD" w:rsidRPr="005512AD" w:rsidRDefault="00527728" w:rsidP="00BB3CEB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sz w:val="20"/>
                <w:szCs w:val="20"/>
              </w:rPr>
              <w:t>Data,_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>___/____/20</w:t>
            </w:r>
            <w:r w:rsidR="00007EB4">
              <w:rPr>
                <w:rFonts w:ascii="Verdana" w:hAnsi="Verdana"/>
                <w:sz w:val="20"/>
                <w:szCs w:val="20"/>
              </w:rPr>
              <w:t>_</w:t>
            </w:r>
          </w:p>
          <w:p w14:paraId="6F4B50F4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 </w:t>
            </w:r>
          </w:p>
          <w:p w14:paraId="376DA677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Firma ________________</w:t>
            </w:r>
          </w:p>
        </w:tc>
        <w:tc>
          <w:tcPr>
            <w:tcW w:w="3962" w:type="dxa"/>
          </w:tcPr>
          <w:p w14:paraId="0497E698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52761402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16EA72CF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512AD" w:rsidRPr="00331BF8" w14:paraId="3F149FF7" w14:textId="77777777" w:rsidTr="00BB3CEB">
        <w:trPr>
          <w:jc w:val="center"/>
        </w:trPr>
        <w:tc>
          <w:tcPr>
            <w:tcW w:w="3015" w:type="dxa"/>
          </w:tcPr>
          <w:p w14:paraId="1DFFC5B2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  <w:p w14:paraId="78500EBC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  <w:p w14:paraId="325230AB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______________________</w:t>
            </w:r>
          </w:p>
          <w:p w14:paraId="1621D907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</w:t>
            </w:r>
          </w:p>
          <w:p w14:paraId="2B8FB145" w14:textId="77777777" w:rsidR="005512AD" w:rsidRPr="005512AD" w:rsidRDefault="00527728" w:rsidP="00BB3CEB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sz w:val="20"/>
                <w:szCs w:val="20"/>
              </w:rPr>
              <w:t>Data,_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>___/____/20</w:t>
            </w:r>
            <w:r w:rsidR="00007EB4">
              <w:rPr>
                <w:rFonts w:ascii="Verdana" w:hAnsi="Verdana"/>
                <w:sz w:val="20"/>
                <w:szCs w:val="20"/>
              </w:rPr>
              <w:t>_</w:t>
            </w:r>
          </w:p>
          <w:p w14:paraId="429061BC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 </w:t>
            </w:r>
          </w:p>
          <w:p w14:paraId="38022F95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Firma ________________</w:t>
            </w:r>
          </w:p>
        </w:tc>
        <w:tc>
          <w:tcPr>
            <w:tcW w:w="3962" w:type="dxa"/>
          </w:tcPr>
          <w:p w14:paraId="46E82924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537F24E4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4FB71E5C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512AD" w:rsidRPr="00331BF8" w14:paraId="67E3722A" w14:textId="77777777" w:rsidTr="00BB3CEB">
        <w:trPr>
          <w:jc w:val="center"/>
        </w:trPr>
        <w:tc>
          <w:tcPr>
            <w:tcW w:w="3015" w:type="dxa"/>
          </w:tcPr>
          <w:p w14:paraId="154999D4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  <w:p w14:paraId="439F1E5A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  <w:p w14:paraId="4A5C2F59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______________________</w:t>
            </w:r>
          </w:p>
          <w:p w14:paraId="4D913C34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</w:t>
            </w:r>
          </w:p>
          <w:p w14:paraId="57BF6CAF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 w:rsidRPr="005512AD">
              <w:rPr>
                <w:rFonts w:ascii="Verdana" w:hAnsi="Verdana"/>
                <w:sz w:val="20"/>
                <w:szCs w:val="20"/>
              </w:rPr>
              <w:t>Data,_</w:t>
            </w:r>
            <w:proofErr w:type="gramEnd"/>
            <w:r w:rsidRPr="005512AD">
              <w:rPr>
                <w:rFonts w:ascii="Verdana" w:hAnsi="Verdana"/>
                <w:sz w:val="20"/>
                <w:szCs w:val="20"/>
              </w:rPr>
              <w:t>___/</w:t>
            </w:r>
            <w:r w:rsidR="00527728">
              <w:rPr>
                <w:rFonts w:ascii="Verdana" w:hAnsi="Verdana"/>
                <w:sz w:val="20"/>
                <w:szCs w:val="20"/>
              </w:rPr>
              <w:t>____/20</w:t>
            </w:r>
            <w:r w:rsidR="00007EB4">
              <w:rPr>
                <w:rFonts w:ascii="Verdana" w:hAnsi="Verdana"/>
                <w:sz w:val="20"/>
                <w:szCs w:val="20"/>
              </w:rPr>
              <w:t>_</w:t>
            </w:r>
          </w:p>
          <w:p w14:paraId="65B94E96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 </w:t>
            </w:r>
          </w:p>
          <w:p w14:paraId="1108C89B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Firma ________________</w:t>
            </w:r>
          </w:p>
        </w:tc>
        <w:tc>
          <w:tcPr>
            <w:tcW w:w="3962" w:type="dxa"/>
          </w:tcPr>
          <w:p w14:paraId="19049C4E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60ED2670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04E8892F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512AD" w:rsidRPr="00331BF8" w14:paraId="2B2B8BDE" w14:textId="77777777" w:rsidTr="00BB3CEB">
        <w:trPr>
          <w:jc w:val="center"/>
        </w:trPr>
        <w:tc>
          <w:tcPr>
            <w:tcW w:w="3015" w:type="dxa"/>
          </w:tcPr>
          <w:p w14:paraId="1B9FA7E7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  <w:p w14:paraId="56F8F8F2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  <w:p w14:paraId="28734650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______________________</w:t>
            </w:r>
          </w:p>
          <w:p w14:paraId="695D4234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</w:t>
            </w:r>
          </w:p>
          <w:p w14:paraId="39C1A83F" w14:textId="77777777" w:rsidR="005512AD" w:rsidRPr="005512AD" w:rsidRDefault="00527728" w:rsidP="00BB3CEB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sz w:val="20"/>
                <w:szCs w:val="20"/>
              </w:rPr>
              <w:t>Data,_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>___/____/20</w:t>
            </w:r>
            <w:r w:rsidR="00007EB4">
              <w:rPr>
                <w:rFonts w:ascii="Verdana" w:hAnsi="Verdana"/>
                <w:sz w:val="20"/>
                <w:szCs w:val="20"/>
              </w:rPr>
              <w:t>_</w:t>
            </w:r>
          </w:p>
          <w:p w14:paraId="55604D2E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 </w:t>
            </w:r>
          </w:p>
          <w:p w14:paraId="6A7DC4CF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Firma ________________</w:t>
            </w:r>
          </w:p>
        </w:tc>
        <w:tc>
          <w:tcPr>
            <w:tcW w:w="3962" w:type="dxa"/>
          </w:tcPr>
          <w:p w14:paraId="75F43700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34EEFA3B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4F026D65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512AD" w:rsidRPr="00331BF8" w14:paraId="1C71CE15" w14:textId="77777777" w:rsidTr="00BB3CEB">
        <w:trPr>
          <w:jc w:val="center"/>
        </w:trPr>
        <w:tc>
          <w:tcPr>
            <w:tcW w:w="3015" w:type="dxa"/>
          </w:tcPr>
          <w:p w14:paraId="40A184C3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  <w:p w14:paraId="0F6F00C3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  <w:p w14:paraId="307CFD1A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______________________</w:t>
            </w:r>
          </w:p>
          <w:p w14:paraId="46069421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</w:t>
            </w:r>
          </w:p>
          <w:p w14:paraId="056D8CFC" w14:textId="77777777" w:rsidR="005512AD" w:rsidRPr="005512AD" w:rsidRDefault="00527728" w:rsidP="00BB3CEB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sz w:val="20"/>
                <w:szCs w:val="20"/>
              </w:rPr>
              <w:t>Data,_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>___/____/20</w:t>
            </w:r>
            <w:r w:rsidR="00007EB4">
              <w:rPr>
                <w:rFonts w:ascii="Verdana" w:hAnsi="Verdana"/>
                <w:sz w:val="20"/>
                <w:szCs w:val="20"/>
              </w:rPr>
              <w:t>_</w:t>
            </w:r>
          </w:p>
          <w:p w14:paraId="56C64E9A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 </w:t>
            </w:r>
          </w:p>
          <w:p w14:paraId="10C2467C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Firma ________________</w:t>
            </w:r>
          </w:p>
        </w:tc>
        <w:tc>
          <w:tcPr>
            <w:tcW w:w="3962" w:type="dxa"/>
          </w:tcPr>
          <w:p w14:paraId="0816C30A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6C450EC0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3053DDD4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512AD" w:rsidRPr="00331BF8" w14:paraId="307B8A6C" w14:textId="77777777" w:rsidTr="00BB3CEB">
        <w:trPr>
          <w:jc w:val="center"/>
        </w:trPr>
        <w:tc>
          <w:tcPr>
            <w:tcW w:w="3015" w:type="dxa"/>
          </w:tcPr>
          <w:p w14:paraId="54FBBAB8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  <w:p w14:paraId="5836FC6F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______________________</w:t>
            </w:r>
          </w:p>
          <w:p w14:paraId="507F1520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</w:t>
            </w:r>
          </w:p>
          <w:p w14:paraId="365A4E8F" w14:textId="77777777" w:rsidR="005512AD" w:rsidRPr="005512AD" w:rsidRDefault="00527728" w:rsidP="00BB3CEB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sz w:val="20"/>
                <w:szCs w:val="20"/>
              </w:rPr>
              <w:t>Data,_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>___/____/20</w:t>
            </w:r>
            <w:r w:rsidR="00007EB4">
              <w:rPr>
                <w:rFonts w:ascii="Verdana" w:hAnsi="Verdana"/>
                <w:sz w:val="20"/>
                <w:szCs w:val="20"/>
              </w:rPr>
              <w:t>_</w:t>
            </w:r>
          </w:p>
          <w:p w14:paraId="418486EF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 </w:t>
            </w:r>
          </w:p>
          <w:p w14:paraId="14396781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Firma ________________</w:t>
            </w:r>
          </w:p>
        </w:tc>
        <w:tc>
          <w:tcPr>
            <w:tcW w:w="3962" w:type="dxa"/>
          </w:tcPr>
          <w:p w14:paraId="794469D2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509C92B3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21B4CF25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512AD" w:rsidRPr="00331BF8" w14:paraId="1DE6D697" w14:textId="77777777" w:rsidTr="00BB3CEB">
        <w:trPr>
          <w:jc w:val="center"/>
        </w:trPr>
        <w:tc>
          <w:tcPr>
            <w:tcW w:w="3015" w:type="dxa"/>
          </w:tcPr>
          <w:p w14:paraId="0E7A0BC2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  <w:p w14:paraId="7B21BFA1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______________________</w:t>
            </w:r>
          </w:p>
          <w:p w14:paraId="58C17F7E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</w:t>
            </w:r>
          </w:p>
          <w:p w14:paraId="1244F64B" w14:textId="77777777" w:rsidR="005512AD" w:rsidRPr="005512AD" w:rsidRDefault="00527728" w:rsidP="00BB3CEB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sz w:val="20"/>
                <w:szCs w:val="20"/>
              </w:rPr>
              <w:t>Data,_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>___/____/20</w:t>
            </w:r>
            <w:r w:rsidR="00007EB4">
              <w:rPr>
                <w:rFonts w:ascii="Verdana" w:hAnsi="Verdana"/>
                <w:sz w:val="20"/>
                <w:szCs w:val="20"/>
              </w:rPr>
              <w:t>_</w:t>
            </w:r>
          </w:p>
          <w:p w14:paraId="7AA955D6" w14:textId="77777777" w:rsidR="005512AD" w:rsidRPr="005512AD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 xml:space="preserve">   </w:t>
            </w:r>
          </w:p>
          <w:p w14:paraId="4D4EF498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  <w:r w:rsidRPr="005512AD">
              <w:rPr>
                <w:rFonts w:ascii="Verdana" w:hAnsi="Verdana"/>
                <w:sz w:val="20"/>
                <w:szCs w:val="20"/>
              </w:rPr>
              <w:t>Firma ________________</w:t>
            </w:r>
          </w:p>
        </w:tc>
        <w:tc>
          <w:tcPr>
            <w:tcW w:w="3962" w:type="dxa"/>
          </w:tcPr>
          <w:p w14:paraId="690A3CD0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48CBF059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7" w:type="dxa"/>
          </w:tcPr>
          <w:p w14:paraId="52D058AD" w14:textId="77777777" w:rsidR="005512AD" w:rsidRPr="00331BF8" w:rsidRDefault="005512AD" w:rsidP="00BB3CEB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BC32E5B" w14:textId="77777777" w:rsidR="005512AD" w:rsidRDefault="005512AD">
      <w:pPr>
        <w:rPr>
          <w:rFonts w:ascii="Verdana" w:hAnsi="Verdana"/>
          <w:sz w:val="20"/>
          <w:szCs w:val="20"/>
        </w:rPr>
      </w:pPr>
    </w:p>
    <w:sectPr w:rsidR="005512AD" w:rsidSect="001C32AF">
      <w:headerReference w:type="default" r:id="rId7"/>
      <w:pgSz w:w="11906" w:h="16838"/>
      <w:pgMar w:top="794" w:right="1134" w:bottom="794" w:left="1134" w:header="56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8487B" w14:textId="77777777" w:rsidR="00CA41EE" w:rsidRDefault="00CA41EE">
      <w:r>
        <w:separator/>
      </w:r>
    </w:p>
  </w:endnote>
  <w:endnote w:type="continuationSeparator" w:id="0">
    <w:p w14:paraId="1A2EFBCD" w14:textId="77777777" w:rsidR="00CA41EE" w:rsidRDefault="00CA4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4EC0F" w14:textId="77777777" w:rsidR="00CA41EE" w:rsidRDefault="00CA41EE">
      <w:r>
        <w:separator/>
      </w:r>
    </w:p>
  </w:footnote>
  <w:footnote w:type="continuationSeparator" w:id="0">
    <w:p w14:paraId="7FA397F6" w14:textId="77777777" w:rsidR="00CA41EE" w:rsidRDefault="00CA4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20B94" w14:textId="77777777" w:rsidR="005512AD" w:rsidRDefault="005512AD">
    <w:pPr>
      <w:pStyle w:val="Header"/>
    </w:pPr>
  </w:p>
  <w:tbl>
    <w:tblPr>
      <w:tblW w:w="992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5528"/>
      <w:gridCol w:w="1985"/>
    </w:tblGrid>
    <w:tr w:rsidR="005512AD" w:rsidRPr="001C32AF" w14:paraId="56B4F61D" w14:textId="77777777" w:rsidTr="00BB3CEB">
      <w:tblPrEx>
        <w:tblCellMar>
          <w:top w:w="0" w:type="dxa"/>
          <w:bottom w:w="0" w:type="dxa"/>
        </w:tblCellMar>
      </w:tblPrEx>
      <w:trPr>
        <w:trHeight w:val="1192"/>
        <w:jc w:val="center"/>
      </w:trPr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D2F081" w14:textId="77777777" w:rsidR="005512AD" w:rsidRPr="00A42CF6" w:rsidRDefault="009039BE" w:rsidP="00BB3CEB">
          <w:pPr>
            <w:pStyle w:val="Header"/>
            <w:jc w:val="center"/>
            <w:rPr>
              <w:rFonts w:ascii="Comic Sans MS" w:hAnsi="Comic Sans MS"/>
              <w:b/>
              <w:sz w:val="20"/>
              <w:szCs w:val="20"/>
              <w:lang w:val="it-IT" w:eastAsia="it-IT"/>
            </w:rPr>
          </w:pPr>
          <w:r>
            <w:rPr>
              <w:rFonts w:ascii="Comic Sans MS" w:hAnsi="Comic Sans MS"/>
              <w:b/>
              <w:noProof/>
              <w:sz w:val="20"/>
              <w:szCs w:val="20"/>
              <w:lang w:val="it-IT" w:eastAsia="it-IT"/>
            </w:rPr>
            <w:drawing>
              <wp:inline distT="0" distB="0" distL="0" distR="0" wp14:anchorId="09700943" wp14:editId="2A200F55">
                <wp:extent cx="1188720" cy="609600"/>
                <wp:effectExtent l="0" t="0" r="0" b="0"/>
                <wp:docPr id="1" name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8720" cy="609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0E625D5" w14:textId="5F120CB6" w:rsidR="005512AD" w:rsidRPr="00A42CF6" w:rsidRDefault="005512AD" w:rsidP="009039BE">
          <w:pPr>
            <w:pStyle w:val="Header"/>
            <w:spacing w:before="40" w:after="40"/>
            <w:jc w:val="center"/>
            <w:rPr>
              <w:rFonts w:ascii="Verdana" w:hAnsi="Verdana"/>
              <w:b/>
              <w:bCs/>
              <w:sz w:val="20"/>
              <w:szCs w:val="20"/>
              <w:lang w:val="it-IT" w:eastAsia="it-IT"/>
            </w:rPr>
          </w:pPr>
          <w:r w:rsidRPr="00A42CF6">
            <w:rPr>
              <w:rFonts w:ascii="Verdana" w:hAnsi="Verdana"/>
              <w:b/>
              <w:bCs/>
              <w:sz w:val="20"/>
              <w:szCs w:val="20"/>
              <w:lang w:val="it-IT" w:eastAsia="it-IT"/>
            </w:rPr>
            <w:t>REGISTRO ATTESTATI ATTRIBUZIONE CRED</w:t>
          </w:r>
          <w:r w:rsidRPr="00A42CF6">
            <w:rPr>
              <w:rFonts w:ascii="Verdana" w:hAnsi="Verdana"/>
              <w:b/>
              <w:bCs/>
              <w:sz w:val="20"/>
              <w:szCs w:val="20"/>
              <w:lang w:val="it-IT" w:eastAsia="it-IT"/>
            </w:rPr>
            <w:t>I</w:t>
          </w:r>
          <w:r w:rsidRPr="00A42CF6">
            <w:rPr>
              <w:rFonts w:ascii="Verdana" w:hAnsi="Verdana"/>
              <w:b/>
              <w:bCs/>
              <w:sz w:val="20"/>
              <w:szCs w:val="20"/>
              <w:lang w:val="it-IT" w:eastAsia="it-IT"/>
            </w:rPr>
            <w:t>TI</w:t>
          </w:r>
        </w:p>
        <w:p w14:paraId="61CCE263" w14:textId="1C2683BE" w:rsidR="005512AD" w:rsidRPr="00A42CF6" w:rsidRDefault="00512E2A" w:rsidP="009039BE">
          <w:pPr>
            <w:pStyle w:val="Header"/>
            <w:spacing w:before="40" w:after="40"/>
            <w:jc w:val="center"/>
            <w:rPr>
              <w:rFonts w:ascii="Verdana" w:hAnsi="Verdana"/>
              <w:b/>
              <w:bCs/>
              <w:sz w:val="20"/>
              <w:szCs w:val="20"/>
              <w:lang w:val="it-IT" w:eastAsia="it-IT"/>
            </w:rPr>
          </w:pPr>
          <w:r>
            <w:rPr>
              <w:rFonts w:ascii="Verdana" w:hAnsi="Verdana"/>
              <w:b/>
              <w:bCs/>
              <w:sz w:val="20"/>
              <w:szCs w:val="20"/>
              <w:lang w:val="it-IT" w:eastAsia="it-IT"/>
            </w:rPr>
            <w:t>CLASSE</w:t>
          </w:r>
          <w:r w:rsidR="009039BE">
            <w:rPr>
              <w:rFonts w:ascii="Verdana" w:hAnsi="Verdana"/>
              <w:b/>
              <w:bCs/>
              <w:sz w:val="20"/>
              <w:szCs w:val="20"/>
              <w:lang w:val="it-IT" w:eastAsia="it-IT"/>
            </w:rPr>
            <w:t>: ___</w:t>
          </w:r>
          <w:r>
            <w:rPr>
              <w:rFonts w:ascii="Verdana" w:hAnsi="Verdana"/>
              <w:b/>
              <w:bCs/>
              <w:sz w:val="20"/>
              <w:szCs w:val="20"/>
              <w:lang w:val="it-IT" w:eastAsia="it-IT"/>
            </w:rPr>
            <w:t xml:space="preserve"> SEZ.</w:t>
          </w:r>
          <w:r w:rsidR="009039BE">
            <w:rPr>
              <w:rFonts w:ascii="Verdana" w:hAnsi="Verdana"/>
              <w:b/>
              <w:bCs/>
              <w:sz w:val="20"/>
              <w:szCs w:val="20"/>
              <w:lang w:val="it-IT" w:eastAsia="it-IT"/>
            </w:rPr>
            <w:t>: ___</w:t>
          </w:r>
          <w:r>
            <w:rPr>
              <w:rFonts w:ascii="Verdana" w:hAnsi="Verdana"/>
              <w:b/>
              <w:bCs/>
              <w:sz w:val="20"/>
              <w:szCs w:val="20"/>
              <w:lang w:val="it-IT" w:eastAsia="it-IT"/>
            </w:rPr>
            <w:t xml:space="preserve"> </w:t>
          </w:r>
        </w:p>
        <w:p w14:paraId="0C15CD1B" w14:textId="0C98BEEF" w:rsidR="005512AD" w:rsidRPr="00A42CF6" w:rsidRDefault="005512AD" w:rsidP="009039BE">
          <w:pPr>
            <w:pStyle w:val="Header"/>
            <w:spacing w:before="40" w:after="40"/>
            <w:jc w:val="center"/>
            <w:rPr>
              <w:rFonts w:ascii="Verdana" w:hAnsi="Verdana"/>
              <w:b/>
              <w:sz w:val="20"/>
              <w:szCs w:val="20"/>
              <w:lang w:val="it-IT" w:eastAsia="it-IT"/>
            </w:rPr>
          </w:pPr>
          <w:r w:rsidRPr="00A42CF6">
            <w:rPr>
              <w:rFonts w:ascii="Verdana" w:hAnsi="Verdana"/>
              <w:b/>
              <w:bCs/>
              <w:sz w:val="20"/>
              <w:szCs w:val="20"/>
              <w:lang w:val="it-IT" w:eastAsia="it-IT"/>
            </w:rPr>
            <w:t>ALLEGATO AL VERBALE n°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B6A2FD1" w14:textId="73E09D49" w:rsidR="005512AD" w:rsidRPr="00A42CF6" w:rsidRDefault="00186F51" w:rsidP="009039BE">
          <w:pPr>
            <w:pStyle w:val="Header"/>
            <w:jc w:val="center"/>
            <w:rPr>
              <w:rFonts w:ascii="Verdana" w:hAnsi="Verdana"/>
              <w:b/>
              <w:sz w:val="20"/>
              <w:szCs w:val="20"/>
              <w:lang w:val="it-IT" w:eastAsia="it-IT"/>
            </w:rPr>
          </w:pPr>
          <w:r>
            <w:rPr>
              <w:rFonts w:ascii="Verdana" w:hAnsi="Verdana"/>
              <w:b/>
              <w:sz w:val="20"/>
              <w:szCs w:val="20"/>
              <w:lang w:val="it-IT" w:eastAsia="it-IT"/>
            </w:rPr>
            <w:t>a.s. 20_-20</w:t>
          </w:r>
          <w:r w:rsidR="00512E2A">
            <w:rPr>
              <w:rFonts w:ascii="Verdana" w:hAnsi="Verdana"/>
              <w:b/>
              <w:sz w:val="20"/>
              <w:szCs w:val="20"/>
              <w:lang w:val="it-IT" w:eastAsia="it-IT"/>
            </w:rPr>
            <w:t>_</w:t>
          </w:r>
        </w:p>
        <w:p w14:paraId="73B948CD" w14:textId="77777777" w:rsidR="005512AD" w:rsidRPr="00A42CF6" w:rsidRDefault="005512AD" w:rsidP="009039BE">
          <w:pPr>
            <w:pStyle w:val="Header"/>
            <w:jc w:val="center"/>
            <w:rPr>
              <w:rFonts w:ascii="Verdana" w:hAnsi="Verdana"/>
              <w:b/>
              <w:sz w:val="20"/>
              <w:szCs w:val="20"/>
              <w:lang w:val="it-IT" w:eastAsia="it-IT"/>
            </w:rPr>
          </w:pPr>
        </w:p>
        <w:p w14:paraId="262AE58C" w14:textId="77777777" w:rsidR="005512AD" w:rsidRPr="00A42CF6" w:rsidRDefault="005512AD" w:rsidP="009039BE">
          <w:pPr>
            <w:pStyle w:val="Header"/>
            <w:jc w:val="center"/>
            <w:rPr>
              <w:rFonts w:ascii="Verdana" w:hAnsi="Verdana"/>
              <w:b/>
              <w:sz w:val="20"/>
              <w:szCs w:val="20"/>
              <w:lang w:val="it-IT" w:eastAsia="it-IT"/>
            </w:rPr>
          </w:pPr>
          <w:r w:rsidRPr="00A42CF6">
            <w:rPr>
              <w:rFonts w:ascii="Verdana" w:hAnsi="Verdana"/>
              <w:snapToGrid w:val="0"/>
              <w:sz w:val="20"/>
              <w:szCs w:val="20"/>
              <w:lang w:val="it-IT" w:eastAsia="it-IT"/>
            </w:rPr>
            <w:t xml:space="preserve">Pagina </w:t>
          </w:r>
          <w:r w:rsidRPr="00A42CF6">
            <w:rPr>
              <w:rStyle w:val="PageNumber"/>
              <w:rFonts w:ascii="Verdana" w:hAnsi="Verdana"/>
              <w:sz w:val="20"/>
              <w:szCs w:val="20"/>
              <w:lang w:val="it-IT" w:eastAsia="it-IT"/>
            </w:rPr>
            <w:fldChar w:fldCharType="begin"/>
          </w:r>
          <w:r w:rsidRPr="00A42CF6">
            <w:rPr>
              <w:rStyle w:val="PageNumber"/>
              <w:rFonts w:ascii="Verdana" w:hAnsi="Verdana"/>
              <w:sz w:val="20"/>
              <w:szCs w:val="20"/>
              <w:lang w:val="it-IT" w:eastAsia="it-IT"/>
            </w:rPr>
            <w:instrText xml:space="preserve"> PAGE </w:instrText>
          </w:r>
          <w:r w:rsidRPr="00A42CF6">
            <w:rPr>
              <w:rStyle w:val="PageNumber"/>
              <w:rFonts w:ascii="Verdana" w:hAnsi="Verdana"/>
              <w:sz w:val="20"/>
              <w:szCs w:val="20"/>
              <w:lang w:val="it-IT" w:eastAsia="it-IT"/>
            </w:rPr>
            <w:fldChar w:fldCharType="separate"/>
          </w:r>
          <w:r w:rsidR="00527728">
            <w:rPr>
              <w:rStyle w:val="PageNumber"/>
              <w:rFonts w:ascii="Verdana" w:hAnsi="Verdana"/>
              <w:noProof/>
              <w:sz w:val="20"/>
              <w:szCs w:val="20"/>
              <w:lang w:val="it-IT" w:eastAsia="it-IT"/>
            </w:rPr>
            <w:t>1</w:t>
          </w:r>
          <w:r w:rsidRPr="00A42CF6">
            <w:rPr>
              <w:rStyle w:val="PageNumber"/>
              <w:rFonts w:ascii="Verdana" w:hAnsi="Verdana"/>
              <w:sz w:val="20"/>
              <w:szCs w:val="20"/>
              <w:lang w:val="it-IT" w:eastAsia="it-IT"/>
            </w:rPr>
            <w:fldChar w:fldCharType="end"/>
          </w:r>
          <w:r w:rsidRPr="00A42CF6">
            <w:rPr>
              <w:rStyle w:val="PageNumber"/>
              <w:rFonts w:ascii="Verdana" w:hAnsi="Verdana"/>
              <w:sz w:val="20"/>
              <w:szCs w:val="20"/>
              <w:lang w:val="it-IT" w:eastAsia="it-IT"/>
            </w:rPr>
            <w:t xml:space="preserve"> di </w:t>
          </w:r>
          <w:r w:rsidRPr="00A42CF6">
            <w:rPr>
              <w:rStyle w:val="PageNumber"/>
              <w:rFonts w:ascii="Verdana" w:hAnsi="Verdana"/>
              <w:sz w:val="20"/>
              <w:szCs w:val="20"/>
              <w:lang w:val="it-IT" w:eastAsia="it-IT"/>
            </w:rPr>
            <w:fldChar w:fldCharType="begin"/>
          </w:r>
          <w:r w:rsidRPr="00A42CF6">
            <w:rPr>
              <w:rStyle w:val="PageNumber"/>
              <w:rFonts w:ascii="Verdana" w:hAnsi="Verdana"/>
              <w:sz w:val="20"/>
              <w:szCs w:val="20"/>
              <w:lang w:val="it-IT" w:eastAsia="it-IT"/>
            </w:rPr>
            <w:instrText xml:space="preserve"> NUMPAGES </w:instrText>
          </w:r>
          <w:r w:rsidRPr="00A42CF6">
            <w:rPr>
              <w:rStyle w:val="PageNumber"/>
              <w:rFonts w:ascii="Verdana" w:hAnsi="Verdana"/>
              <w:sz w:val="20"/>
              <w:szCs w:val="20"/>
              <w:lang w:val="it-IT" w:eastAsia="it-IT"/>
            </w:rPr>
            <w:fldChar w:fldCharType="separate"/>
          </w:r>
          <w:r w:rsidR="00527728">
            <w:rPr>
              <w:rStyle w:val="PageNumber"/>
              <w:rFonts w:ascii="Verdana" w:hAnsi="Verdana"/>
              <w:noProof/>
              <w:sz w:val="20"/>
              <w:szCs w:val="20"/>
              <w:lang w:val="it-IT" w:eastAsia="it-IT"/>
            </w:rPr>
            <w:t>3</w:t>
          </w:r>
          <w:r w:rsidRPr="00A42CF6">
            <w:rPr>
              <w:rStyle w:val="PageNumber"/>
              <w:rFonts w:ascii="Verdana" w:hAnsi="Verdana"/>
              <w:sz w:val="20"/>
              <w:szCs w:val="20"/>
              <w:lang w:val="it-IT" w:eastAsia="it-IT"/>
            </w:rPr>
            <w:fldChar w:fldCharType="end"/>
          </w:r>
        </w:p>
      </w:tc>
    </w:tr>
  </w:tbl>
  <w:p w14:paraId="77529099" w14:textId="77777777" w:rsidR="005512AD" w:rsidRPr="00331BF8" w:rsidRDefault="005512AD" w:rsidP="005512AD">
    <w:pPr>
      <w:jc w:val="center"/>
      <w:rPr>
        <w:rFonts w:ascii="Verdana" w:hAnsi="Verdan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05BDE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 w15:restartNumberingAfterBreak="0">
    <w:nsid w:val="22750E5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23110E5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2C016F6E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2FE93AA6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6BEA4C2D"/>
    <w:multiLevelType w:val="hybridMultilevel"/>
    <w:tmpl w:val="3D4CEC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50DE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549757988">
    <w:abstractNumId w:val="4"/>
  </w:num>
  <w:num w:numId="2" w16cid:durableId="679813024">
    <w:abstractNumId w:val="1"/>
  </w:num>
  <w:num w:numId="3" w16cid:durableId="60374377">
    <w:abstractNumId w:val="3"/>
  </w:num>
  <w:num w:numId="4" w16cid:durableId="475728405">
    <w:abstractNumId w:val="0"/>
  </w:num>
  <w:num w:numId="5" w16cid:durableId="54548407">
    <w:abstractNumId w:val="2"/>
  </w:num>
  <w:num w:numId="6" w16cid:durableId="1055810795">
    <w:abstractNumId w:val="6"/>
  </w:num>
  <w:num w:numId="7" w16cid:durableId="15768901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728"/>
    <w:rsid w:val="00007EB4"/>
    <w:rsid w:val="00041826"/>
    <w:rsid w:val="000724B0"/>
    <w:rsid w:val="0008396B"/>
    <w:rsid w:val="000B1F4E"/>
    <w:rsid w:val="000B4EF2"/>
    <w:rsid w:val="000D1060"/>
    <w:rsid w:val="000F05D9"/>
    <w:rsid w:val="001154CB"/>
    <w:rsid w:val="001300ED"/>
    <w:rsid w:val="001813FD"/>
    <w:rsid w:val="00186F51"/>
    <w:rsid w:val="001B7ABC"/>
    <w:rsid w:val="001C32AF"/>
    <w:rsid w:val="001F079E"/>
    <w:rsid w:val="001F1108"/>
    <w:rsid w:val="00264721"/>
    <w:rsid w:val="003230A0"/>
    <w:rsid w:val="003247E4"/>
    <w:rsid w:val="00331BF8"/>
    <w:rsid w:val="0034611C"/>
    <w:rsid w:val="00350AAA"/>
    <w:rsid w:val="00375F11"/>
    <w:rsid w:val="003941C3"/>
    <w:rsid w:val="003D58C3"/>
    <w:rsid w:val="003F1D6A"/>
    <w:rsid w:val="003F6B7F"/>
    <w:rsid w:val="00406CC6"/>
    <w:rsid w:val="00422A3F"/>
    <w:rsid w:val="00434EFB"/>
    <w:rsid w:val="00493251"/>
    <w:rsid w:val="004A6289"/>
    <w:rsid w:val="004E4FBD"/>
    <w:rsid w:val="00512E2A"/>
    <w:rsid w:val="00527728"/>
    <w:rsid w:val="005512AD"/>
    <w:rsid w:val="005608DF"/>
    <w:rsid w:val="00574640"/>
    <w:rsid w:val="0057483E"/>
    <w:rsid w:val="0059743A"/>
    <w:rsid w:val="005B7672"/>
    <w:rsid w:val="005C3B4B"/>
    <w:rsid w:val="005E47EC"/>
    <w:rsid w:val="005F3C6C"/>
    <w:rsid w:val="00623EA5"/>
    <w:rsid w:val="006467FA"/>
    <w:rsid w:val="006526D7"/>
    <w:rsid w:val="00652AB1"/>
    <w:rsid w:val="00665A78"/>
    <w:rsid w:val="006B4FAB"/>
    <w:rsid w:val="006D2652"/>
    <w:rsid w:val="007078E9"/>
    <w:rsid w:val="00795AB4"/>
    <w:rsid w:val="007D757D"/>
    <w:rsid w:val="00810160"/>
    <w:rsid w:val="00835DCB"/>
    <w:rsid w:val="00862559"/>
    <w:rsid w:val="00870C8F"/>
    <w:rsid w:val="008D68DA"/>
    <w:rsid w:val="008F76CA"/>
    <w:rsid w:val="009039BE"/>
    <w:rsid w:val="00912CDB"/>
    <w:rsid w:val="00980198"/>
    <w:rsid w:val="00995CA1"/>
    <w:rsid w:val="009E3D77"/>
    <w:rsid w:val="00A42CF6"/>
    <w:rsid w:val="00A43856"/>
    <w:rsid w:val="00A848BC"/>
    <w:rsid w:val="00AF3D81"/>
    <w:rsid w:val="00B20394"/>
    <w:rsid w:val="00B30844"/>
    <w:rsid w:val="00B60B2C"/>
    <w:rsid w:val="00B7527F"/>
    <w:rsid w:val="00BB09FE"/>
    <w:rsid w:val="00BB3CEB"/>
    <w:rsid w:val="00C222C5"/>
    <w:rsid w:val="00C3671A"/>
    <w:rsid w:val="00C80878"/>
    <w:rsid w:val="00CA41EE"/>
    <w:rsid w:val="00D05285"/>
    <w:rsid w:val="00D42368"/>
    <w:rsid w:val="00D57759"/>
    <w:rsid w:val="00D8590C"/>
    <w:rsid w:val="00DA36E9"/>
    <w:rsid w:val="00DD55C8"/>
    <w:rsid w:val="00DD7D05"/>
    <w:rsid w:val="00E4338B"/>
    <w:rsid w:val="00E9170A"/>
    <w:rsid w:val="00EB157C"/>
    <w:rsid w:val="00F46FB5"/>
    <w:rsid w:val="00F50728"/>
    <w:rsid w:val="00F820B5"/>
    <w:rsid w:val="00FC328C"/>
    <w:rsid w:val="00FC7CA0"/>
    <w:rsid w:val="00FE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9E923B7"/>
  <w15:chartTrackingRefBased/>
  <w15:docId w15:val="{36818B07-32B4-2943-820A-979C30C66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rFonts w:ascii="Arial" w:eastAsia="Arial Unicode MS" w:hAnsi="Arial"/>
      <w:sz w:val="36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outlineLvl w:val="1"/>
    </w:pPr>
    <w:rPr>
      <w:rFonts w:ascii="Arial" w:eastAsia="Arial Unicode MS" w:hAnsi="Arial"/>
      <w:szCs w:val="20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szCs w:val="20"/>
      <w:lang w:bidi="he-IL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32"/>
      <w:szCs w:val="20"/>
      <w:lang w:bidi="he-IL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szCs w:val="20"/>
      <w:lang w:bidi="he-IL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szCs w:val="20"/>
      <w:lang w:bidi="he-IL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Pr>
      <w:color w:val="0000FF"/>
      <w:sz w:val="20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</w:rPr>
  </w:style>
  <w:style w:type="paragraph" w:styleId="BodyText2">
    <w:name w:val="Body Text 2"/>
    <w:basedOn w:val="Normal"/>
    <w:rPr>
      <w:b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styleId="Footer">
    <w:name w:val="footer"/>
    <w:basedOn w:val="Normal"/>
    <w:pPr>
      <w:tabs>
        <w:tab w:val="center" w:pos="4819"/>
        <w:tab w:val="right" w:pos="9638"/>
      </w:tabs>
    </w:pPr>
  </w:style>
  <w:style w:type="paragraph" w:styleId="BalloonText">
    <w:name w:val="Balloon Text"/>
    <w:basedOn w:val="Normal"/>
    <w:semiHidden/>
    <w:rsid w:val="00B60B2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B7527F"/>
    <w:pPr>
      <w:spacing w:before="100" w:beforeAutospacing="1" w:after="100" w:afterAutospacing="1"/>
    </w:pPr>
  </w:style>
  <w:style w:type="table" w:styleId="TableGrid">
    <w:name w:val="Table Grid"/>
    <w:basedOn w:val="TableNormal"/>
    <w:rsid w:val="001154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5512AD"/>
    <w:rPr>
      <w:sz w:val="24"/>
      <w:szCs w:val="24"/>
    </w:rPr>
  </w:style>
  <w:style w:type="character" w:styleId="PageNumber">
    <w:name w:val="page number"/>
    <w:rsid w:val="005512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Modelli\logo%20ufficia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C:\WINDOWS\Application Data\Microsoft\Modelli\logo ufficiale.dot</Template>
  <TotalTime>0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Liceo Scientifico 'E. Majorana'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utente</dc:creator>
  <cp:keywords/>
  <cp:lastModifiedBy>Daniele Ribatti</cp:lastModifiedBy>
  <cp:revision>2</cp:revision>
  <cp:lastPrinted>2014-05-15T07:52:00Z</cp:lastPrinted>
  <dcterms:created xsi:type="dcterms:W3CDTF">2023-05-16T07:38:00Z</dcterms:created>
  <dcterms:modified xsi:type="dcterms:W3CDTF">2023-05-16T07:38:00Z</dcterms:modified>
</cp:coreProperties>
</file>