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CDE68" w14:textId="77777777" w:rsidR="00DF427F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it-IT" w:bidi="it-IT"/>
        </w:rPr>
      </w:pPr>
    </w:p>
    <w:p w14:paraId="187D1639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right"/>
        <w:rPr>
          <w:rFonts w:ascii="Verdana" w:eastAsia="Times New Roman" w:hAnsi="Verdana"/>
          <w:sz w:val="18"/>
          <w:szCs w:val="18"/>
          <w:lang w:eastAsia="it-IT" w:bidi="it-IT"/>
        </w:rPr>
      </w:pPr>
      <w:r w:rsidRPr="00E837F5">
        <w:rPr>
          <w:rFonts w:ascii="Verdana" w:eastAsia="Times New Roman" w:hAnsi="Verdana"/>
          <w:sz w:val="18"/>
          <w:szCs w:val="18"/>
          <w:lang w:eastAsia="it-IT" w:bidi="it-IT"/>
        </w:rPr>
        <w:t>Al Dirigente Scolastico</w:t>
      </w:r>
    </w:p>
    <w:p w14:paraId="11CA4567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right"/>
        <w:rPr>
          <w:rFonts w:ascii="Verdana" w:eastAsia="Times New Roman" w:hAnsi="Verdana"/>
          <w:sz w:val="18"/>
          <w:szCs w:val="18"/>
          <w:lang w:eastAsia="it-IT" w:bidi="it-IT"/>
        </w:rPr>
      </w:pPr>
      <w:r w:rsidRPr="00E837F5">
        <w:rPr>
          <w:rFonts w:ascii="Verdana" w:eastAsia="Times New Roman" w:hAnsi="Verdana"/>
          <w:sz w:val="18"/>
          <w:szCs w:val="18"/>
          <w:lang w:eastAsia="it-IT" w:bidi="it-IT"/>
        </w:rPr>
        <w:t>del Liceo Scientifico “E. Majorana” di Latina</w:t>
      </w:r>
    </w:p>
    <w:p w14:paraId="17D538D7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right"/>
        <w:rPr>
          <w:rFonts w:ascii="Verdana" w:eastAsia="Times New Roman" w:hAnsi="Verdana"/>
          <w:sz w:val="18"/>
          <w:szCs w:val="18"/>
          <w:lang w:eastAsia="it-IT" w:bidi="it-IT"/>
        </w:rPr>
      </w:pPr>
    </w:p>
    <w:p w14:paraId="69F26153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it-IT" w:bidi="it-IT"/>
        </w:rPr>
      </w:pPr>
      <w:r w:rsidRPr="00E837F5">
        <w:rPr>
          <w:rFonts w:ascii="Verdana" w:eastAsia="Times New Roman" w:hAnsi="Verdana"/>
          <w:b/>
          <w:sz w:val="18"/>
          <w:szCs w:val="18"/>
          <w:lang w:eastAsia="it-IT" w:bidi="it-IT"/>
        </w:rPr>
        <w:t>RICHIESTA LIBRI DI TESTO IN COMODATO D’USO GRATUITO</w:t>
      </w:r>
    </w:p>
    <w:p w14:paraId="128CA976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it-IT" w:bidi="it-IT"/>
        </w:rPr>
      </w:pPr>
      <w:r w:rsidRPr="00E837F5">
        <w:rPr>
          <w:rFonts w:ascii="Verdana" w:eastAsia="Times New Roman" w:hAnsi="Verdana"/>
          <w:b/>
          <w:sz w:val="18"/>
          <w:szCs w:val="18"/>
          <w:lang w:eastAsia="it-IT" w:bidi="it-IT"/>
        </w:rPr>
        <w:t>A.S. 20__/___</w:t>
      </w:r>
    </w:p>
    <w:p w14:paraId="394DD475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it-IT" w:bidi="it-IT"/>
        </w:rPr>
      </w:pPr>
    </w:p>
    <w:p w14:paraId="79DC5601" w14:textId="77777777" w:rsidR="00DF427F" w:rsidRPr="00E837F5" w:rsidRDefault="00DF427F" w:rsidP="00E837F5">
      <w:pPr>
        <w:widowControl w:val="0"/>
        <w:autoSpaceDE w:val="0"/>
        <w:autoSpaceDN w:val="0"/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it-IT" w:bidi="it-IT"/>
        </w:rPr>
      </w:pPr>
    </w:p>
    <w:p w14:paraId="14DC6BD6" w14:textId="77777777" w:rsidR="00B043D7" w:rsidRPr="00E837F5" w:rsidRDefault="00AA2324" w:rsidP="00E837F5">
      <w:pPr>
        <w:jc w:val="both"/>
        <w:rPr>
          <w:rFonts w:ascii="Verdana" w:hAnsi="Verdana"/>
          <w:b/>
          <w:sz w:val="18"/>
          <w:szCs w:val="18"/>
        </w:rPr>
      </w:pPr>
      <w:r w:rsidRPr="00E837F5">
        <w:rPr>
          <w:rFonts w:ascii="Verdana" w:hAnsi="Verdana"/>
          <w:b/>
          <w:sz w:val="18"/>
          <w:szCs w:val="18"/>
        </w:rPr>
        <w:t xml:space="preserve">DICHIARAZIONE SOSTITUTIVA A NORMA DELLA LEGGE PER LA DETERMINAZIONE DELLA SITUAZIONE ECONOMICA EQUIVALENTE UTILE PER OTTENERE LA FORNITURA GRATUITA DEI LIBRI DI TESTO </w:t>
      </w:r>
    </w:p>
    <w:p w14:paraId="6721B3CD" w14:textId="77777777" w:rsidR="00AA2324" w:rsidRPr="00E837F5" w:rsidRDefault="00AA2324" w:rsidP="00E837F5">
      <w:pPr>
        <w:jc w:val="both"/>
        <w:rPr>
          <w:rFonts w:ascii="Verdana" w:hAnsi="Verdana"/>
          <w:b/>
          <w:sz w:val="18"/>
          <w:szCs w:val="18"/>
        </w:rPr>
      </w:pPr>
      <w:r w:rsidRPr="00E837F5">
        <w:rPr>
          <w:rFonts w:ascii="Verdana" w:hAnsi="Verdana"/>
          <w:b/>
          <w:sz w:val="18"/>
          <w:szCs w:val="18"/>
        </w:rPr>
        <w:t>GENERALITA’ DEL RICHIEDENTE</w:t>
      </w:r>
    </w:p>
    <w:p w14:paraId="12FBAF1E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COGNOME</w:t>
      </w:r>
      <w:r w:rsidR="00EE7757">
        <w:rPr>
          <w:rFonts w:ascii="Verdana" w:hAnsi="Verdana"/>
          <w:sz w:val="18"/>
          <w:szCs w:val="18"/>
        </w:rPr>
        <w:t xml:space="preserve"> </w:t>
      </w:r>
      <w:r w:rsidRPr="00E837F5">
        <w:rPr>
          <w:rFonts w:ascii="Verdana" w:hAnsi="Verdana"/>
          <w:sz w:val="18"/>
          <w:szCs w:val="18"/>
        </w:rPr>
        <w:t>_________________________________NOME______</w:t>
      </w:r>
      <w:r w:rsidR="00E837F5">
        <w:rPr>
          <w:rFonts w:ascii="Verdana" w:hAnsi="Verdana"/>
          <w:sz w:val="18"/>
          <w:szCs w:val="18"/>
        </w:rPr>
        <w:t>__________</w:t>
      </w:r>
      <w:r w:rsidR="00EE7757">
        <w:rPr>
          <w:rFonts w:ascii="Verdana" w:hAnsi="Verdana"/>
          <w:sz w:val="18"/>
          <w:szCs w:val="18"/>
        </w:rPr>
        <w:t>__________________</w:t>
      </w:r>
    </w:p>
    <w:p w14:paraId="5C79DE19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NATO A _____________________IL</w:t>
      </w:r>
      <w:r w:rsidR="00E837F5">
        <w:rPr>
          <w:rFonts w:ascii="Verdana" w:hAnsi="Verdana"/>
          <w:sz w:val="18"/>
          <w:szCs w:val="18"/>
        </w:rPr>
        <w:t xml:space="preserve"> </w:t>
      </w:r>
      <w:r w:rsidRPr="00E837F5">
        <w:rPr>
          <w:rFonts w:ascii="Verdana" w:hAnsi="Verdana"/>
          <w:sz w:val="18"/>
          <w:szCs w:val="18"/>
        </w:rPr>
        <w:t>___________________</w:t>
      </w:r>
    </w:p>
    <w:p w14:paraId="4A4A5ADE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VIA</w:t>
      </w:r>
      <w:r w:rsidR="00EE7757">
        <w:rPr>
          <w:rFonts w:ascii="Verdana" w:hAnsi="Verdana"/>
          <w:sz w:val="18"/>
          <w:szCs w:val="18"/>
        </w:rPr>
        <w:t xml:space="preserve"> </w:t>
      </w:r>
      <w:r w:rsidRPr="00E837F5">
        <w:rPr>
          <w:rFonts w:ascii="Verdana" w:hAnsi="Verdana"/>
          <w:sz w:val="18"/>
          <w:szCs w:val="18"/>
        </w:rPr>
        <w:t>_________________________</w:t>
      </w:r>
      <w:r w:rsidR="00E837F5">
        <w:rPr>
          <w:rFonts w:ascii="Verdana" w:hAnsi="Verdana"/>
          <w:sz w:val="18"/>
          <w:szCs w:val="18"/>
        </w:rPr>
        <w:t>____________________</w:t>
      </w:r>
    </w:p>
    <w:p w14:paraId="218CE52B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CO</w:t>
      </w:r>
      <w:r w:rsidR="00EE7757">
        <w:rPr>
          <w:rFonts w:ascii="Verdana" w:hAnsi="Verdana"/>
          <w:sz w:val="18"/>
          <w:szCs w:val="18"/>
        </w:rPr>
        <w:t>MUNE ___________________________</w:t>
      </w:r>
      <w:r w:rsidRPr="00E837F5">
        <w:rPr>
          <w:rFonts w:ascii="Verdana" w:hAnsi="Verdana"/>
          <w:sz w:val="18"/>
          <w:szCs w:val="18"/>
        </w:rPr>
        <w:t>PROV._________________T</w:t>
      </w:r>
      <w:r w:rsidR="00EE7757">
        <w:rPr>
          <w:rFonts w:ascii="Verdana" w:hAnsi="Verdana"/>
          <w:sz w:val="18"/>
          <w:szCs w:val="18"/>
        </w:rPr>
        <w:t>EL ______________________</w:t>
      </w:r>
    </w:p>
    <w:p w14:paraId="35407964" w14:textId="77777777" w:rsidR="00AA2324" w:rsidRPr="00E837F5" w:rsidRDefault="00AA2324" w:rsidP="00E837F5">
      <w:pPr>
        <w:jc w:val="both"/>
        <w:rPr>
          <w:rFonts w:ascii="Verdana" w:hAnsi="Verdana"/>
          <w:b/>
          <w:sz w:val="18"/>
          <w:szCs w:val="18"/>
        </w:rPr>
      </w:pPr>
      <w:r w:rsidRPr="00E837F5">
        <w:rPr>
          <w:rFonts w:ascii="Verdana" w:hAnsi="Verdana"/>
          <w:b/>
          <w:sz w:val="18"/>
          <w:szCs w:val="18"/>
        </w:rPr>
        <w:t>GENERALITA’ DELLO STUDENTE</w:t>
      </w:r>
    </w:p>
    <w:p w14:paraId="057DB1D8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COGNOME______________________NOME_______________________________</w:t>
      </w:r>
    </w:p>
    <w:p w14:paraId="421C6E01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CLASSE___________________S</w:t>
      </w:r>
      <w:r w:rsidR="00E837F5">
        <w:rPr>
          <w:rFonts w:ascii="Verdana" w:hAnsi="Verdana"/>
          <w:sz w:val="18"/>
          <w:szCs w:val="18"/>
        </w:rPr>
        <w:t>EZ.____</w:t>
      </w:r>
      <w:r w:rsidR="00EE7757">
        <w:rPr>
          <w:rFonts w:ascii="Verdana" w:hAnsi="Verdana"/>
          <w:sz w:val="18"/>
          <w:szCs w:val="18"/>
        </w:rPr>
        <w:t>_</w:t>
      </w:r>
    </w:p>
    <w:p w14:paraId="57B50197" w14:textId="77777777" w:rsidR="00AA2324" w:rsidRPr="00E837F5" w:rsidRDefault="00AA2324" w:rsidP="00E837F5">
      <w:pPr>
        <w:jc w:val="both"/>
        <w:rPr>
          <w:rFonts w:ascii="Verdana" w:hAnsi="Verdana"/>
          <w:b/>
          <w:sz w:val="20"/>
          <w:szCs w:val="20"/>
        </w:rPr>
      </w:pPr>
      <w:r w:rsidRPr="00E837F5">
        <w:rPr>
          <w:rFonts w:ascii="Verdana" w:hAnsi="Verdana"/>
          <w:b/>
          <w:sz w:val="20"/>
          <w:szCs w:val="20"/>
        </w:rPr>
        <w:t>L’ISTANTE DICHIARA:</w:t>
      </w:r>
    </w:p>
    <w:p w14:paraId="560AE6E7" w14:textId="77777777" w:rsidR="00AA2324" w:rsidRPr="00E837F5" w:rsidRDefault="00AA2324" w:rsidP="00E837F5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Di essere a conoscenza che, nel caso di corresponsabilità dei benefici, si applica</w:t>
      </w:r>
      <w:r w:rsidR="001C078C" w:rsidRPr="00E837F5">
        <w:rPr>
          <w:rFonts w:ascii="Verdana" w:hAnsi="Verdana"/>
          <w:sz w:val="18"/>
          <w:szCs w:val="18"/>
        </w:rPr>
        <w:t xml:space="preserve">l’art.4 comma 2 del </w:t>
      </w:r>
      <w:proofErr w:type="spellStart"/>
      <w:r w:rsidR="001C078C" w:rsidRPr="00E837F5">
        <w:rPr>
          <w:rFonts w:ascii="Verdana" w:hAnsi="Verdana"/>
          <w:sz w:val="18"/>
          <w:szCs w:val="18"/>
        </w:rPr>
        <w:t>D.lgs</w:t>
      </w:r>
      <w:proofErr w:type="spellEnd"/>
      <w:r w:rsidR="001C078C" w:rsidRPr="00E837F5">
        <w:rPr>
          <w:rFonts w:ascii="Verdana" w:hAnsi="Verdana"/>
          <w:sz w:val="18"/>
          <w:szCs w:val="18"/>
        </w:rPr>
        <w:t xml:space="preserve"> 31 marzo 1998, n. 109 in materia di controllo della veridicità delle informazioni fornite.</w:t>
      </w:r>
    </w:p>
    <w:p w14:paraId="7B491F14" w14:textId="77777777" w:rsidR="001C078C" w:rsidRPr="00E837F5" w:rsidRDefault="001C078C" w:rsidP="00E837F5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Di impegnarsi a conservare con cura i libri in comodato.</w:t>
      </w:r>
    </w:p>
    <w:p w14:paraId="3F3A4970" w14:textId="77777777" w:rsidR="001C078C" w:rsidRPr="00E837F5" w:rsidRDefault="001C078C" w:rsidP="00E837F5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Di impegnarsi a restituire i libri alla scadenza stabilita e in caso di trasferimento ad altra scuola.</w:t>
      </w:r>
    </w:p>
    <w:p w14:paraId="3A201B3D" w14:textId="77777777" w:rsidR="001C078C" w:rsidRPr="00E837F5" w:rsidRDefault="001C078C" w:rsidP="00E837F5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 xml:space="preserve">Di impegnarsi a risarcire la scuola in caso di deterioramento o smarrimento/ non restituzione dei testi. </w:t>
      </w:r>
    </w:p>
    <w:p w14:paraId="7CC1CCEC" w14:textId="77777777" w:rsidR="001C078C" w:rsidRPr="00E837F5" w:rsidRDefault="001C078C" w:rsidP="00E837F5">
      <w:pPr>
        <w:jc w:val="both"/>
        <w:rPr>
          <w:rFonts w:ascii="Verdana" w:hAnsi="Verdana"/>
          <w:b/>
          <w:sz w:val="20"/>
          <w:szCs w:val="20"/>
        </w:rPr>
      </w:pPr>
      <w:r w:rsidRPr="00E837F5">
        <w:rPr>
          <w:rFonts w:ascii="Verdana" w:hAnsi="Verdana"/>
          <w:b/>
          <w:sz w:val="20"/>
          <w:szCs w:val="20"/>
        </w:rPr>
        <w:t>ALLEGA:</w:t>
      </w:r>
    </w:p>
    <w:p w14:paraId="31DF6ACD" w14:textId="77777777" w:rsidR="001C078C" w:rsidRPr="00E837F5" w:rsidRDefault="00E837F5" w:rsidP="00E837F5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 xml:space="preserve">Modello </w:t>
      </w:r>
      <w:r w:rsidR="001C078C" w:rsidRPr="00E837F5">
        <w:rPr>
          <w:rFonts w:ascii="Verdana" w:hAnsi="Verdana"/>
          <w:sz w:val="18"/>
          <w:szCs w:val="18"/>
        </w:rPr>
        <w:t>ISEE relativo all’anno____________</w:t>
      </w:r>
    </w:p>
    <w:p w14:paraId="6311180E" w14:textId="77777777" w:rsidR="001C078C" w:rsidRPr="00E837F5" w:rsidRDefault="001C078C" w:rsidP="00E837F5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Elenco libri di testo da acquistare</w:t>
      </w:r>
    </w:p>
    <w:p w14:paraId="21D4CC45" w14:textId="77777777" w:rsidR="00E837F5" w:rsidRPr="00ED53DF" w:rsidRDefault="001C078C" w:rsidP="00E837F5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Fotocopia documento</w:t>
      </w:r>
    </w:p>
    <w:p w14:paraId="7BAD3E37" w14:textId="77777777" w:rsidR="00E837F5" w:rsidRPr="00E837F5" w:rsidRDefault="001C078C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Latina, li_________________________</w:t>
      </w:r>
      <w:r w:rsidR="00E837F5" w:rsidRPr="00E837F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</w:p>
    <w:p w14:paraId="4038CB4D" w14:textId="77777777" w:rsidR="00E837F5" w:rsidRPr="005F1E36" w:rsidRDefault="00E837F5" w:rsidP="005F1E36">
      <w:pPr>
        <w:jc w:val="center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 xml:space="preserve">                                                                 </w:t>
      </w:r>
      <w:r w:rsidR="004972BD">
        <w:rPr>
          <w:rFonts w:ascii="Verdana" w:hAnsi="Verdana"/>
          <w:sz w:val="18"/>
          <w:szCs w:val="18"/>
        </w:rPr>
        <w:t xml:space="preserve">              </w:t>
      </w:r>
      <w:r w:rsidRPr="00E837F5">
        <w:rPr>
          <w:rFonts w:ascii="Verdana" w:hAnsi="Verdana"/>
          <w:sz w:val="18"/>
          <w:szCs w:val="18"/>
        </w:rPr>
        <w:t xml:space="preserve"> </w:t>
      </w:r>
      <w:r w:rsidR="00EE7757">
        <w:rPr>
          <w:rFonts w:ascii="Verdana" w:hAnsi="Verdana"/>
          <w:sz w:val="18"/>
          <w:szCs w:val="18"/>
        </w:rPr>
        <w:t xml:space="preserve"> </w:t>
      </w:r>
      <w:r w:rsidRPr="00E837F5">
        <w:rPr>
          <w:rFonts w:ascii="Verdana" w:hAnsi="Verdana"/>
          <w:sz w:val="18"/>
          <w:szCs w:val="18"/>
        </w:rPr>
        <w:t xml:space="preserve"> FIRM</w:t>
      </w:r>
      <w:r w:rsidR="005F1E36">
        <w:rPr>
          <w:rFonts w:ascii="Verdana" w:hAnsi="Verdana"/>
          <w:sz w:val="18"/>
          <w:szCs w:val="18"/>
        </w:rPr>
        <w:t>A</w:t>
      </w:r>
    </w:p>
    <w:sectPr w:rsidR="00E837F5" w:rsidRPr="005F1E3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9A58D" w14:textId="77777777" w:rsidR="001C5E86" w:rsidRDefault="001C5E86" w:rsidP="00F60B68">
      <w:pPr>
        <w:spacing w:after="0" w:line="240" w:lineRule="auto"/>
      </w:pPr>
      <w:r>
        <w:separator/>
      </w:r>
    </w:p>
  </w:endnote>
  <w:endnote w:type="continuationSeparator" w:id="0">
    <w:p w14:paraId="5533BC89" w14:textId="77777777" w:rsidR="001C5E86" w:rsidRDefault="001C5E86" w:rsidP="00F60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8D877" w14:textId="77777777" w:rsidR="001C5E86" w:rsidRDefault="001C5E86" w:rsidP="00F60B68">
      <w:pPr>
        <w:spacing w:after="0" w:line="240" w:lineRule="auto"/>
      </w:pPr>
      <w:r>
        <w:separator/>
      </w:r>
    </w:p>
  </w:footnote>
  <w:footnote w:type="continuationSeparator" w:id="0">
    <w:p w14:paraId="0B681E08" w14:textId="77777777" w:rsidR="001C5E86" w:rsidRDefault="001C5E86" w:rsidP="00F60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6A7CE" w14:textId="77777777" w:rsidR="00F60B68" w:rsidRPr="001F1F47" w:rsidRDefault="00F60B68" w:rsidP="00F60B68">
    <w:pPr>
      <w:pStyle w:val="Corpo"/>
      <w:spacing w:line="240" w:lineRule="auto"/>
      <w:jc w:val="center"/>
      <w:rPr>
        <w:rFonts w:ascii="Courgette" w:eastAsia="Courgette" w:hAnsi="Courgette" w:cs="Courgette"/>
        <w:sz w:val="34"/>
        <w:szCs w:val="34"/>
      </w:rPr>
    </w:pPr>
    <w:r w:rsidRPr="001F1F47">
      <w:rPr>
        <w:rFonts w:ascii="Courgette" w:eastAsia="Courgette" w:hAnsi="Courgette" w:cs="Courgette"/>
        <w:noProof/>
        <w:sz w:val="34"/>
        <w:szCs w:val="34"/>
      </w:rPr>
      <w:drawing>
        <wp:inline distT="0" distB="0" distL="0" distR="0" wp14:anchorId="65990EF9" wp14:editId="3BE06217">
          <wp:extent cx="316484" cy="360000"/>
          <wp:effectExtent l="0" t="0" r="1270" b="0"/>
          <wp:docPr id="1831507517" name="Picture 18315075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48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E02DCD" w14:textId="77777777" w:rsidR="00F60B68" w:rsidRPr="001F1F47" w:rsidRDefault="00F60B68" w:rsidP="00F60B68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1F1F47">
      <w:rPr>
        <w:rFonts w:ascii="Courgette" w:eastAsia="Courgette" w:hAnsi="Courgette" w:cs="Courgette"/>
      </w:rPr>
      <w:t>Ministero dell’Istruzione e del Merito</w:t>
    </w:r>
  </w:p>
  <w:p w14:paraId="7E49F280" w14:textId="77777777" w:rsidR="00F60B68" w:rsidRPr="001F1F47" w:rsidRDefault="00F60B68" w:rsidP="00F60B68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1F1F47">
      <w:rPr>
        <w:rFonts w:ascii="Courgette" w:eastAsia="Courgette" w:hAnsi="Courgette" w:cs="Courgette"/>
        <w:i/>
        <w:iCs/>
      </w:rPr>
      <w:t>Ufficio Scolastico Regionale per il Lazio</w:t>
    </w:r>
  </w:p>
  <w:p w14:paraId="75E92151" w14:textId="77777777" w:rsidR="00F60B68" w:rsidRPr="001F1F47" w:rsidRDefault="00F60B68" w:rsidP="00F60B68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1"/>
        <w:szCs w:val="21"/>
      </w:rPr>
    </w:pPr>
    <w:r w:rsidRPr="001F1F47">
      <w:rPr>
        <w:rFonts w:ascii="Times New Roman" w:hAnsi="Times New Roman"/>
        <w:b/>
        <w:bCs/>
        <w:sz w:val="21"/>
        <w:szCs w:val="21"/>
      </w:rPr>
      <w:t>LICEO SCIENTIFICO STATALE “</w:t>
    </w:r>
    <w:r w:rsidRPr="001F1F47">
      <w:rPr>
        <w:rFonts w:ascii="Times New Roman" w:hAnsi="Times New Roman"/>
        <w:b/>
        <w:bCs/>
        <w:sz w:val="21"/>
        <w:szCs w:val="21"/>
        <w:lang w:val="de-DE"/>
      </w:rPr>
      <w:t>E. MAJORANA</w:t>
    </w:r>
    <w:r w:rsidRPr="001F1F47">
      <w:rPr>
        <w:rFonts w:ascii="Times New Roman" w:hAnsi="Times New Roman"/>
        <w:b/>
        <w:bCs/>
        <w:sz w:val="21"/>
        <w:szCs w:val="21"/>
      </w:rPr>
      <w:t>”</w:t>
    </w:r>
  </w:p>
  <w:p w14:paraId="0BB01432" w14:textId="77777777" w:rsidR="00F60B68" w:rsidRPr="001F1F47" w:rsidRDefault="00F60B68" w:rsidP="00F60B68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1F1F47">
      <w:rPr>
        <w:rFonts w:ascii="Times New Roman" w:hAnsi="Times New Roman"/>
        <w:sz w:val="13"/>
        <w:szCs w:val="13"/>
        <w:lang w:val="es-ES_tradnl"/>
      </w:rPr>
      <w:t xml:space="preserve">04100 LATINA </w:t>
    </w:r>
    <w:r w:rsidRPr="001F1F47">
      <w:rPr>
        <w:rFonts w:ascii="Times New Roman" w:hAnsi="Times New Roman"/>
        <w:sz w:val="13"/>
        <w:szCs w:val="13"/>
      </w:rPr>
      <w:t xml:space="preserve">– Via Sezze s.n.c.  tel. 0773 694196 </w:t>
    </w:r>
  </w:p>
  <w:p w14:paraId="7D0367B3" w14:textId="77777777" w:rsidR="00F60B68" w:rsidRPr="001F1F47" w:rsidRDefault="00F60B68" w:rsidP="00F60B68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1F1F47">
      <w:rPr>
        <w:rFonts w:ascii="Times New Roman" w:hAnsi="Times New Roman"/>
        <w:sz w:val="13"/>
        <w:szCs w:val="13"/>
      </w:rPr>
      <w:t>codice fiscale: 80003120591 – codice scuola: LTPS05000B</w:t>
    </w:r>
  </w:p>
  <w:p w14:paraId="06AE3E4F" w14:textId="77777777" w:rsidR="00F60B68" w:rsidRPr="001F1F47" w:rsidRDefault="00F60B68" w:rsidP="00F60B68">
    <w:pPr>
      <w:pStyle w:val="Corpo"/>
      <w:spacing w:line="240" w:lineRule="auto"/>
      <w:jc w:val="center"/>
      <w:rPr>
        <w:rFonts w:ascii="Times New Roman" w:hAnsi="Times New Roman"/>
        <w:sz w:val="13"/>
        <w:szCs w:val="13"/>
      </w:rPr>
    </w:pPr>
    <w:r w:rsidRPr="001F1F47">
      <w:rPr>
        <w:rFonts w:ascii="Segoe UI Symbol" w:hAnsi="Segoe UI Symbol" w:cs="Segoe UI Symbol"/>
        <w:sz w:val="13"/>
        <w:szCs w:val="13"/>
      </w:rPr>
      <w:t>🖂</w:t>
    </w:r>
    <w:r w:rsidRPr="001F1F47">
      <w:rPr>
        <w:rFonts w:ascii="Times New Roman" w:hAnsi="Times New Roman"/>
        <w:sz w:val="13"/>
        <w:szCs w:val="13"/>
      </w:rPr>
      <w:t xml:space="preserve">ltps05000b@istruzione.it </w:t>
    </w:r>
    <w:hyperlink r:id="rId2" w:history="1">
      <w:r w:rsidRPr="001F1F47">
        <w:rPr>
          <w:rStyle w:val="Hyperlink"/>
          <w:rFonts w:ascii="Times New Roman" w:hAnsi="Times New Roman"/>
          <w:sz w:val="13"/>
          <w:szCs w:val="13"/>
        </w:rPr>
        <w:t>https://www.liceomajoranalatina.edu.it</w:t>
      </w:r>
    </w:hyperlink>
  </w:p>
  <w:p w14:paraId="41B6FBD1" w14:textId="77777777" w:rsidR="00F60B68" w:rsidRDefault="00F60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E145B"/>
    <w:multiLevelType w:val="hybridMultilevel"/>
    <w:tmpl w:val="33DA89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75381"/>
    <w:multiLevelType w:val="hybridMultilevel"/>
    <w:tmpl w:val="8D14CD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196045">
    <w:abstractNumId w:val="1"/>
  </w:num>
  <w:num w:numId="2" w16cid:durableId="1938949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E3"/>
    <w:rsid w:val="001C078C"/>
    <w:rsid w:val="001C5E86"/>
    <w:rsid w:val="0036727C"/>
    <w:rsid w:val="003F1197"/>
    <w:rsid w:val="004972BD"/>
    <w:rsid w:val="00574CE3"/>
    <w:rsid w:val="005F1E36"/>
    <w:rsid w:val="00AA2324"/>
    <w:rsid w:val="00B043D7"/>
    <w:rsid w:val="00B8003F"/>
    <w:rsid w:val="00DF427F"/>
    <w:rsid w:val="00E837F5"/>
    <w:rsid w:val="00E9543B"/>
    <w:rsid w:val="00ED53DF"/>
    <w:rsid w:val="00EE7757"/>
    <w:rsid w:val="00F6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3EE87"/>
  <w15:docId w15:val="{EB889398-AC0F-7045-BA49-3AF9FB66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27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42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C078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9543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0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B6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60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B68"/>
    <w:rPr>
      <w:rFonts w:ascii="Calibri" w:eastAsia="Calibri" w:hAnsi="Calibri" w:cs="Times New Roman"/>
    </w:rPr>
  </w:style>
  <w:style w:type="paragraph" w:customStyle="1" w:styleId="Corpo">
    <w:name w:val="Corpo"/>
    <w:rsid w:val="00F60B68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tina/Desktop/modello-comodato-duso-509293107docx-1161893236docx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modello-comodato-duso-509293107docx-1161893236docx.dotx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di Microsoft Office</dc:creator>
  <cp:lastModifiedBy>Daniele Ribatti</cp:lastModifiedBy>
  <cp:revision>2</cp:revision>
  <cp:lastPrinted>2019-09-05T08:59:00Z</cp:lastPrinted>
  <dcterms:created xsi:type="dcterms:W3CDTF">2024-08-27T06:32:00Z</dcterms:created>
  <dcterms:modified xsi:type="dcterms:W3CDTF">2024-08-27T06:32:00Z</dcterms:modified>
</cp:coreProperties>
</file>