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3A13" w:rsidRDefault="00000000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jc w:val="center"/>
      </w:pPr>
      <w:r>
        <w:rPr>
          <w:rFonts w:ascii="Courgette" w:eastAsia="Courgette" w:hAnsi="Courgette" w:cs="Courgette"/>
          <w:noProof/>
          <w:sz w:val="36"/>
          <w:szCs w:val="36"/>
        </w:rPr>
        <w:drawing>
          <wp:inline distT="0" distB="0" distL="0" distR="0">
            <wp:extent cx="404768" cy="460418"/>
            <wp:effectExtent l="0" t="0" r="1632" b="0"/>
            <wp:docPr id="461994629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768" cy="46041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33A13" w:rsidRDefault="00000000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jc w:val="center"/>
        <w:rPr>
          <w:rFonts w:ascii="Courgette" w:eastAsia="Courgette" w:hAnsi="Courgette" w:cs="Courgette"/>
          <w:sz w:val="24"/>
          <w:szCs w:val="24"/>
        </w:rPr>
      </w:pPr>
      <w:r>
        <w:rPr>
          <w:rFonts w:ascii="Courgette" w:eastAsia="Courgette" w:hAnsi="Courgette" w:cs="Courgette"/>
          <w:sz w:val="24"/>
          <w:szCs w:val="24"/>
        </w:rPr>
        <w:t>Ministero dell’Istruzione e del Merito</w:t>
      </w:r>
    </w:p>
    <w:p w:rsidR="00933A13" w:rsidRDefault="00000000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jc w:val="center"/>
      </w:pPr>
      <w:r>
        <w:rPr>
          <w:rFonts w:ascii="Courgette" w:eastAsia="Courgette" w:hAnsi="Courgette" w:cs="Courgette"/>
          <w:i/>
          <w:iCs/>
          <w:sz w:val="24"/>
          <w:szCs w:val="24"/>
        </w:rPr>
        <w:t>Ufficio Scolastico Regionale per il Lazio</w:t>
      </w:r>
    </w:p>
    <w:p w:rsidR="00933A13" w:rsidRDefault="00000000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jc w:val="center"/>
      </w:pPr>
      <w:r>
        <w:rPr>
          <w:rFonts w:ascii="Times New Roman" w:hAnsi="Times New Roman"/>
          <w:b/>
          <w:bCs/>
        </w:rPr>
        <w:t>LICEO SCIENTIFICO STATALE “</w:t>
      </w:r>
      <w:r>
        <w:rPr>
          <w:rFonts w:ascii="Times New Roman" w:hAnsi="Times New Roman"/>
          <w:b/>
          <w:bCs/>
          <w:lang w:val="de-DE"/>
        </w:rPr>
        <w:t>E. MAJORANA</w:t>
      </w:r>
      <w:r>
        <w:rPr>
          <w:rFonts w:ascii="Times New Roman" w:hAnsi="Times New Roman"/>
          <w:b/>
          <w:bCs/>
        </w:rPr>
        <w:t>”</w:t>
      </w:r>
    </w:p>
    <w:p w:rsidR="00933A13" w:rsidRDefault="00000000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jc w:val="center"/>
      </w:pPr>
      <w:r>
        <w:rPr>
          <w:rFonts w:ascii="Times New Roman" w:hAnsi="Times New Roman"/>
          <w:sz w:val="14"/>
          <w:szCs w:val="14"/>
          <w:lang w:val="es-ES_tradnl"/>
        </w:rPr>
        <w:t xml:space="preserve">04100 LATINA </w:t>
      </w:r>
      <w:r>
        <w:rPr>
          <w:rFonts w:ascii="Times New Roman" w:hAnsi="Times New Roman"/>
          <w:sz w:val="14"/>
          <w:szCs w:val="14"/>
        </w:rPr>
        <w:t xml:space="preserve">– Via Sezze s.n.c.  tel. 0773 694196 </w:t>
      </w:r>
    </w:p>
    <w:p w:rsidR="00933A13" w:rsidRDefault="00000000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jc w:val="center"/>
      </w:pPr>
      <w:r>
        <w:rPr>
          <w:rFonts w:ascii="Times New Roman" w:hAnsi="Times New Roman"/>
          <w:sz w:val="14"/>
          <w:szCs w:val="14"/>
        </w:rPr>
        <w:t>codice fiscale: 80003120591 – codice scuola: LTPS05000B</w:t>
      </w:r>
    </w:p>
    <w:p w:rsidR="00933A13" w:rsidRDefault="00000000">
      <w:pPr>
        <w:pStyle w:val="Co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jc w:val="center"/>
      </w:pPr>
      <w:r>
        <w:rPr>
          <w:rFonts w:ascii="Segoe UI Symbol" w:hAnsi="Segoe UI Symbol" w:cs="Segoe UI Symbol"/>
          <w:sz w:val="14"/>
          <w:szCs w:val="14"/>
        </w:rPr>
        <w:t>🖂</w:t>
      </w:r>
      <w:r>
        <w:rPr>
          <w:rFonts w:ascii="Times New Roman" w:hAnsi="Times New Roman"/>
          <w:sz w:val="14"/>
          <w:szCs w:val="14"/>
        </w:rPr>
        <w:t xml:space="preserve">ltps05000b@istruzione.it </w:t>
      </w:r>
      <w:hyperlink r:id="rId7" w:history="1">
        <w:r>
          <w:rPr>
            <w:rStyle w:val="Hyperlink"/>
            <w:rFonts w:ascii="Times New Roman" w:hAnsi="Times New Roman"/>
            <w:sz w:val="14"/>
            <w:szCs w:val="14"/>
          </w:rPr>
          <w:t>https://www.liceomajoranalatina.edu.it</w:t>
        </w:r>
      </w:hyperlink>
    </w:p>
    <w:p w:rsidR="00933A13" w:rsidRDefault="00933A13">
      <w:pPr>
        <w:pStyle w:val="Standard"/>
        <w:spacing w:after="0" w:line="240" w:lineRule="auto"/>
        <w:jc w:val="center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  <w:jc w:val="center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VERBALE</w:t>
      </w:r>
    </w:p>
    <w:p w:rsidR="00933A13" w:rsidRDefault="00000000">
      <w:pPr>
        <w:pStyle w:val="Standard"/>
        <w:spacing w:after="0" w:line="240" w:lineRule="auto"/>
        <w:jc w:val="center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DI PRESENTAZIONE ALLA COMMISSIONE ELETTORALE DI UNA LISTA DI CANDIDATI</w:t>
      </w:r>
    </w:p>
    <w:p w:rsidR="00933A13" w:rsidRDefault="00000000">
      <w:pPr>
        <w:pStyle w:val="Standard"/>
        <w:spacing w:after="0" w:line="240" w:lineRule="auto"/>
        <w:jc w:val="center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PER LE ELEZIONI DEL CONSIGLIO DI ISTITUTO</w:t>
      </w:r>
    </w:p>
    <w:p w:rsidR="00933A13" w:rsidRDefault="00000000">
      <w:pPr>
        <w:pStyle w:val="Standard"/>
        <w:tabs>
          <w:tab w:val="left" w:pos="1860"/>
        </w:tabs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ab/>
      </w:r>
    </w:p>
    <w:p w:rsidR="00933A13" w:rsidRDefault="00000000">
      <w:pPr>
        <w:pStyle w:val="Standard"/>
        <w:spacing w:after="0" w:line="240" w:lineRule="auto"/>
        <w:jc w:val="center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COMPONENTE STUDENTI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Il giorno ____________ del mese di __________________ dell'anno ______________, alle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ore__________, il Sig.________________________________ (1), nella sua qualità di primo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firmatario, ha presentato alla Segreteria della Commissione Elettorale di questo istituto la lista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contraddistinta dal motto (2):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___________________________________________________________________________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___________________________________________________________________________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con Candidati N. ____ (3) e sottoscritta da Presentatori N. ______ (4).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Il Presentatore della lista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_______________________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(1) Deve coincidere con il primo nominativo di pagina 3.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(2) Il motto è obbligatorio e deve essere compilato prima della consegna del presente modulo.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(3) Studenti: massimo 8.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(4) Studenti: almeno 20 presentatori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NB: i candidati non possono essere contemporaneamente anche presentatori</w:t>
      </w:r>
      <w:r>
        <w:rPr>
          <w:rFonts w:ascii="Verdana" w:eastAsia="Times New Roman" w:hAnsi="Verdana" w:cs="Tahoma"/>
          <w:sz w:val="20"/>
          <w:szCs w:val="20"/>
          <w:lang w:eastAsia="it-IT"/>
        </w:rPr>
        <w:t>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RISERVATO ALLA COMMISSIONE ELETTORALE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Visto l'ordine di presentazione rispetto alle altre liste della stessa componente, la Commissione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Elettorale assegna a questa lista il numero romano: _______.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 xml:space="preserve">                                                                                      La Segreteria della C.E.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</w:pPr>
      <w:r>
        <w:rPr>
          <w:rFonts w:ascii="Verdana" w:eastAsia="Times New Roman" w:hAnsi="Verdana" w:cs="TimesNewRomanPSMT"/>
          <w:sz w:val="20"/>
          <w:szCs w:val="20"/>
          <w:lang w:eastAsia="it-IT"/>
        </w:rPr>
        <w:t xml:space="preserve">                                                                                   _______________________</w:t>
      </w:r>
    </w:p>
    <w:p w:rsidR="00933A13" w:rsidRDefault="00933A13">
      <w:pPr>
        <w:pStyle w:val="Standard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933A13" w:rsidRDefault="00933A13">
      <w:pPr>
        <w:pStyle w:val="Standard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933A13" w:rsidRDefault="00933A13">
      <w:pPr>
        <w:pStyle w:val="Standard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933A13" w:rsidRDefault="00933A13">
      <w:pPr>
        <w:pStyle w:val="Standard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933A13" w:rsidRDefault="00000000">
      <w:pPr>
        <w:pStyle w:val="Standard"/>
      </w:pPr>
      <w:r>
        <w:rPr>
          <w:rFonts w:ascii="Verdana" w:eastAsia="Times New Roman" w:hAnsi="Verdana" w:cs="Tahoma"/>
          <w:sz w:val="20"/>
          <w:szCs w:val="20"/>
          <w:lang w:eastAsia="it-IT"/>
        </w:rPr>
        <w:lastRenderedPageBreak/>
        <w:t>I seguenti Componenti:</w:t>
      </w:r>
    </w:p>
    <w:tbl>
      <w:tblPr>
        <w:tblW w:w="1031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4"/>
        <w:gridCol w:w="2312"/>
        <w:gridCol w:w="2820"/>
        <w:gridCol w:w="2474"/>
        <w:gridCol w:w="1934"/>
      </w:tblGrid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COGNOME E NOME</w:t>
            </w: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LUOGO e DATA DI NASCITA</w:t>
            </w: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DOCUMENTO DI RICONOSCIMENTO</w:t>
            </w: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FIRMA</w:t>
            </w: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A13" w:rsidRDefault="00933A13">
            <w:pPr>
              <w:pStyle w:val="Standard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360" w:lineRule="auto"/>
        <w:jc w:val="both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360" w:lineRule="auto"/>
        <w:jc w:val="both"/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in possesso del diritto di elettorato attivo e passivo per la Componente STUDENTI e compresi negli elenchi degli Elettori presso il Liceo Scientifico “E. Majorana” avente sede in Latina, in relazione alla prossima presentazione di una Lista di Candidati contraddistinta dal MOTTO: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___________________________________________________________________________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___________________________________________________________________________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concorrente alle elezioni dei rappresentanti degli alunni nel Consiglio di Istituto per l’A.S. ___________ o per il triennio________________</w:t>
      </w:r>
    </w:p>
    <w:p w:rsidR="00933A13" w:rsidRDefault="00000000">
      <w:pPr>
        <w:pStyle w:val="Standard"/>
        <w:jc w:val="center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DICHIARANO</w:t>
      </w:r>
    </w:p>
    <w:p w:rsidR="00933A13" w:rsidRDefault="00000000">
      <w:pPr>
        <w:pStyle w:val="Standard"/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di accettare la propria candidatura nella lista stessa e di impegnarsi a non far parte di altre liste della stessa componente per lo stesso Consiglio Scolastico.</w:t>
      </w:r>
    </w:p>
    <w:p w:rsidR="00933A13" w:rsidRDefault="00000000">
      <w:pPr>
        <w:pStyle w:val="Standard"/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Latina, ___________________</w:t>
      </w:r>
    </w:p>
    <w:p w:rsidR="00933A13" w:rsidRDefault="00933A13">
      <w:pPr>
        <w:pStyle w:val="Standard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933A13" w:rsidRDefault="00000000">
      <w:pPr>
        <w:pStyle w:val="Standard"/>
        <w:jc w:val="center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AUTENTICAZIONE DELLE FIRME</w:t>
      </w:r>
    </w:p>
    <w:p w:rsidR="00933A13" w:rsidRDefault="00000000">
      <w:pPr>
        <w:pStyle w:val="Standard"/>
        <w:jc w:val="both"/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Il Dirigente Scolastico del Liceo Scientifico “E. Majorana”, Prof._____________, o un suo delegato, Prof.________________ </w:t>
      </w: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dichiara autentiche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le firme sopra apposte in sua presenza da parte degli interessati.</w:t>
      </w:r>
    </w:p>
    <w:p w:rsidR="00933A13" w:rsidRDefault="00000000">
      <w:pPr>
        <w:pStyle w:val="Standard"/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Latina, ________________</w:t>
      </w:r>
    </w:p>
    <w:p w:rsidR="00933A13" w:rsidRDefault="00000000">
      <w:pPr>
        <w:pStyle w:val="Standard"/>
        <w:jc w:val="center"/>
      </w:pP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                                                                            Il Funzionario</w:t>
      </w:r>
    </w:p>
    <w:p w:rsidR="00933A13" w:rsidRDefault="00933A13">
      <w:pPr>
        <w:pStyle w:val="Standard"/>
        <w:jc w:val="center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</w:pPr>
      <w:r>
        <w:rPr>
          <w:rFonts w:ascii="Verdana" w:eastAsia="Times New Roman" w:hAnsi="Verdana" w:cs="Tahoma"/>
          <w:sz w:val="20"/>
          <w:szCs w:val="20"/>
          <w:lang w:eastAsia="it-IT"/>
        </w:rPr>
        <w:lastRenderedPageBreak/>
        <w:t>I seguenti Componenti:</w:t>
      </w:r>
    </w:p>
    <w:tbl>
      <w:tblPr>
        <w:tblW w:w="1017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8"/>
        <w:gridCol w:w="2416"/>
        <w:gridCol w:w="2490"/>
        <w:gridCol w:w="2406"/>
        <w:gridCol w:w="2053"/>
      </w:tblGrid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COGNOME E NOME</w:t>
            </w: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LUOGO E DATA DI NASCITA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DOCUMENTO DI RICONOSCIMENTO</w:t>
            </w: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FIRMA PRESENTATORE</w:t>
            </w: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="00933A1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Verdana" w:eastAsia="Times New Roman" w:hAnsi="Verdana" w:cs="Tahoma"/>
                <w:b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2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3A13" w:rsidRDefault="00933A13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933A13" w:rsidRDefault="00000000">
      <w:pPr>
        <w:pStyle w:val="Standard"/>
        <w:spacing w:after="0" w:line="36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in possesso del diritto di elettorato attivo e passivo per la componente alunni    e compresi negli elenchi degli Elettori presso il Liceo Scientifico “E. Majorana” avente sede in Latina, in relazione alla prossima presentazione di una Lista di Candidati contraddistinta dal MOTTO:</w:t>
      </w:r>
    </w:p>
    <w:p w:rsidR="00933A13" w:rsidRDefault="00000000">
      <w:pPr>
        <w:pStyle w:val="Standard"/>
        <w:spacing w:after="0" w:line="36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___________________________________________________________________________</w:t>
      </w:r>
    </w:p>
    <w:p w:rsidR="00933A13" w:rsidRDefault="00000000">
      <w:pPr>
        <w:pStyle w:val="Standard"/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concorrente alle elezioni dei rappresentanti degli alunni nel Consiglio di Istituto per l’A.S. ___________ o per il triennio________________</w:t>
      </w:r>
    </w:p>
    <w:p w:rsidR="00933A13" w:rsidRDefault="00000000">
      <w:pPr>
        <w:pStyle w:val="Standard"/>
        <w:spacing w:after="0" w:line="240" w:lineRule="auto"/>
        <w:jc w:val="center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DICHIARANO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di volere presentare la lista stessa, previa sua sottoscrizione, apposta, come sopra.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Latina, 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  <w:jc w:val="center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AUTENTICAZIONE DELLE FIRME</w:t>
      </w:r>
    </w:p>
    <w:p w:rsidR="00933A13" w:rsidRDefault="00933A13">
      <w:pPr>
        <w:pStyle w:val="Standard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  <w:jc w:val="both"/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Il Dirigente Scolastico del Liceo Scientifico “E. Majorana”, Prof._____________, o un suo delegato, Prof.________________</w:t>
      </w: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 </w:t>
      </w: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dichiara autentiche</w:t>
      </w: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 le firme sopra apposte in sua presenza da parte degli interessati.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                                                                                                  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Latina, ___________                                                                     Il Funzionario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Da compilare a cura del primo presentatore di lista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Comunicazione del rappresentante di lista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Al Presidente della Commissione Elettorale di Istituto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Il/La Sottoscritt__ ______________________________________, in qualità di prim__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firmatari__ tra i   presentatori di questa lista di candidati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COMUNICA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Il seguente nominativo: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__________________________________ nat__ a _________________________ il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__________________.  quale rappresentante di lista presso la Commissione Elettorale di</w:t>
      </w: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Istituto.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Latina, _______________                                                                   Firma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                                                                                            ______________________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SPAZIO RISERVATO ALLA COMMISSIONE ELETTORALE COMPETENTE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Si attesta che i dati degli elettori riportati nelle pagine precedenti sono esatti.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Latina, _________________                                         </w:t>
      </w: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Il Presidente della C.E.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 xml:space="preserve">                                                                                    ____________________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>VERIFICA DELLA REGOLARITA’ DELLA LISTA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In data odierna la Commissione Elettorale ha provveduto a verificare la regolarità della lista presentata.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Esaminata tutta la documentazione, la Commissione dichiara la lista: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[ ] Regolare. Provvede quindi a esporre all’albo la lista medesima.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  <w:jc w:val="both"/>
      </w:pPr>
      <w:r>
        <w:rPr>
          <w:rFonts w:ascii="Verdana" w:eastAsia="Times New Roman" w:hAnsi="Verdana" w:cs="Tahoma"/>
          <w:sz w:val="20"/>
          <w:szCs w:val="20"/>
          <w:lang w:eastAsia="it-IT"/>
        </w:rPr>
        <w:t>[ ] Irregolare. Espone all’albo la lista presentata corredata delle osservazioni e indicazioni alle quali il primo firmatario dovrà adempiere per la regolarizzazione della stessa. In caso di mancata regolarizzazione entro 3 giorni dalla pubblicazione, la lista sarà esclusa dalla consultazione elettorale.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>Latina, _____________________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-Bold"/>
          <w:b/>
          <w:bCs/>
          <w:sz w:val="20"/>
          <w:szCs w:val="20"/>
          <w:lang w:eastAsia="it-IT"/>
        </w:rPr>
        <w:t xml:space="preserve">                                                                                                   La Segreteria della C.E.</w:t>
      </w:r>
    </w:p>
    <w:p w:rsidR="00933A13" w:rsidRDefault="00933A13">
      <w:pPr>
        <w:pStyle w:val="Standard"/>
        <w:spacing w:after="0" w:line="240" w:lineRule="auto"/>
        <w:rPr>
          <w:rFonts w:ascii="Verdana" w:eastAsia="Times New Roman" w:hAnsi="Verdana" w:cs="Tahoma"/>
          <w:sz w:val="20"/>
          <w:szCs w:val="20"/>
          <w:lang w:eastAsia="it-IT"/>
        </w:rPr>
      </w:pPr>
    </w:p>
    <w:p w:rsidR="00933A13" w:rsidRDefault="00000000">
      <w:pPr>
        <w:pStyle w:val="Standard"/>
        <w:spacing w:after="0" w:line="240" w:lineRule="auto"/>
      </w:pPr>
      <w:r>
        <w:rPr>
          <w:rFonts w:ascii="Verdana" w:eastAsia="Times New Roman" w:hAnsi="Verdana" w:cs="Tahoma"/>
          <w:sz w:val="20"/>
          <w:szCs w:val="20"/>
          <w:lang w:eastAsia="it-IT"/>
        </w:rPr>
        <w:t xml:space="preserve">                                                                                                 ____________________</w:t>
      </w:r>
    </w:p>
    <w:p w:rsidR="00933A13" w:rsidRDefault="00933A13">
      <w:pPr>
        <w:pStyle w:val="Standard"/>
      </w:pPr>
    </w:p>
    <w:sectPr w:rsidR="00933A13">
      <w:pgSz w:w="11906" w:h="16838"/>
      <w:pgMar w:top="709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5A41" w:rsidRDefault="00645A41">
      <w:pPr>
        <w:spacing w:after="0" w:line="240" w:lineRule="auto"/>
      </w:pPr>
      <w:r>
        <w:separator/>
      </w:r>
    </w:p>
  </w:endnote>
  <w:endnote w:type="continuationSeparator" w:id="0">
    <w:p w:rsidR="00645A41" w:rsidRDefault="00645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??____¡§©V_V_V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panose1 w:val="020B0604020202020204"/>
    <w:charset w:val="00"/>
    <w:family w:val="auto"/>
    <w:pitch w:val="variable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 HEBREW LIGHT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-Bold">
    <w:panose1 w:val="020B0604020202020204"/>
    <w:charset w:val="00"/>
    <w:family w:val="auto"/>
    <w:pitch w:val="variable"/>
  </w:font>
  <w:font w:name="TimesNewRomanPSMT">
    <w:panose1 w:val="020206030504050203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5A41" w:rsidRDefault="00645A4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45A41" w:rsidRDefault="00645A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33A13"/>
    <w:rsid w:val="00645A41"/>
    <w:rsid w:val="00843EAF"/>
    <w:rsid w:val="0093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docId w15:val="{E9B69E4C-634E-7742-A40B-A3AB1402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it-IT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Lucida Sans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Balloo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Footer">
    <w:name w:val="foot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NoSpacing">
    <w:name w:val="No Spacing"/>
    <w:pPr>
      <w:widowControl/>
      <w:suppressAutoHyphens/>
      <w:spacing w:after="0" w:line="240" w:lineRule="auto"/>
    </w:pPr>
    <w:rPr>
      <w:rFonts w:eastAsia="Times New Roman" w:cs="Times New Roman"/>
      <w:lang w:eastAsia="it-IT"/>
    </w:rPr>
  </w:style>
  <w:style w:type="character" w:customStyle="1" w:styleId="TestofumettoCarattere">
    <w:name w:val="Testo fumetto Carattere"/>
    <w:basedOn w:val="DefaultParagraphFont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DefaultParagraphFont"/>
  </w:style>
  <w:style w:type="character" w:customStyle="1" w:styleId="PidipaginaCarattere">
    <w:name w:val="Piè di pagina Carattere"/>
    <w:basedOn w:val="DefaultParagraphFont"/>
  </w:style>
  <w:style w:type="character" w:customStyle="1" w:styleId="Internetlink">
    <w:name w:val="Internet link"/>
    <w:rPr>
      <w:color w:val="0000FF"/>
      <w:sz w:val="20"/>
      <w:u w:val="single"/>
    </w:rPr>
  </w:style>
  <w:style w:type="paragraph" w:customStyle="1" w:styleId="Corpo">
    <w:name w:val="Corpo"/>
    <w:pPr>
      <w:widowControl/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spacing w:after="0"/>
      <w:textAlignment w:val="auto"/>
    </w:pPr>
    <w:rPr>
      <w:rFonts w:ascii="Arial" w:eastAsia="Arial Unicode MS" w:hAnsi="Arial" w:cs="Arial Unicode MS"/>
      <w:color w:val="000000"/>
      <w:kern w:val="0"/>
    </w:rPr>
  </w:style>
  <w:style w:type="character" w:styleId="Hyperlink">
    <w:name w:val="Hyperlink"/>
    <w:basedOn w:val="DefaultParagraphFont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liceomajoranalatina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5523</Characters>
  <Application>Microsoft Office Word</Application>
  <DocSecurity>0</DocSecurity>
  <Lines>46</Lines>
  <Paragraphs>12</Paragraphs>
  <ScaleCrop>false</ScaleCrop>
  <Company/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Daniele Ribatti</cp:lastModifiedBy>
  <cp:revision>2</cp:revision>
  <cp:lastPrinted>2024-10-11T08:56:00Z</cp:lastPrinted>
  <dcterms:created xsi:type="dcterms:W3CDTF">2024-10-11T09:00:00Z</dcterms:created>
  <dcterms:modified xsi:type="dcterms:W3CDTF">2024-10-11T09:00:00Z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